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14420B" w14:paraId="0EF0CA58" w14:textId="77777777" w:rsidTr="0014420B">
        <w:trPr>
          <w:trHeight w:val="907"/>
        </w:trPr>
        <w:tc>
          <w:tcPr>
            <w:tcW w:w="9062" w:type="dxa"/>
          </w:tcPr>
          <w:p w14:paraId="7D8C6AF9" w14:textId="785E0737" w:rsidR="0014420B" w:rsidRPr="0014420B" w:rsidRDefault="0014420B" w:rsidP="0014420B">
            <w:pPr>
              <w:pStyle w:val="00titel1voorblad"/>
            </w:pPr>
            <w:r w:rsidRPr="0014420B">
              <w:t xml:space="preserve">Zintuigenverhaal – </w:t>
            </w:r>
            <w:r w:rsidR="00384F23">
              <w:t>Lynn gaat naar de dokter</w:t>
            </w:r>
          </w:p>
        </w:tc>
      </w:tr>
      <w:tr w:rsidR="0014420B" w14:paraId="04FFCEB5" w14:textId="77777777" w:rsidTr="0014420B">
        <w:tc>
          <w:tcPr>
            <w:tcW w:w="9062" w:type="dxa"/>
          </w:tcPr>
          <w:p w14:paraId="468F5D6C" w14:textId="38064C79" w:rsidR="0014420B" w:rsidRDefault="003F0116" w:rsidP="0014420B">
            <w:pPr>
              <w:pStyle w:val="03subkopcursief"/>
            </w:pPr>
            <w:r>
              <w:t>Foto’s en pictogrammen</w:t>
            </w:r>
          </w:p>
        </w:tc>
      </w:tr>
      <w:tr w:rsidR="0014420B" w14:paraId="5994E7B6" w14:textId="77777777" w:rsidTr="0014420B">
        <w:tc>
          <w:tcPr>
            <w:tcW w:w="9062" w:type="dxa"/>
          </w:tcPr>
          <w:p w14:paraId="64A99A64" w14:textId="57CBD844" w:rsidR="0014420B" w:rsidRDefault="00015051" w:rsidP="008C6DE9">
            <w:pPr>
              <w:pStyle w:val="05standaardzonderafstand"/>
              <w:jc w:val="right"/>
            </w:pPr>
            <w:r>
              <w:rPr>
                <w:noProof/>
              </w:rPr>
              <w:drawing>
                <wp:inline distT="0" distB="0" distL="0" distR="0" wp14:anchorId="423488E9" wp14:editId="42832D79">
                  <wp:extent cx="1814400" cy="1800000"/>
                  <wp:effectExtent l="19050" t="0" r="0" b="0"/>
                  <wp:docPr id="952427205" name="Afbeelding 2" descr="Afbeelding met Graphics, clipart, grafische vormgeving, teken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427205" name="Afbeelding 2" descr="Afbeelding met Graphics, clipart, grafische vormgeving, tekening&#10;&#10;Door AI gegenereerde inhoud is mogelijk onjuist."/>
                          <pic:cNvPicPr/>
                        </pic:nvPicPr>
                        <pic:blipFill>
                          <a:blip r:embed="rId8" cstate="print">
                            <a:extLst>
                              <a:ext uri="{28A0092B-C50C-407E-A947-70E740481C1C}">
                                <a14:useLocalDpi xmlns:a14="http://schemas.microsoft.com/office/drawing/2010/main" val="0"/>
                              </a:ext>
                            </a:extLst>
                          </a:blip>
                          <a:stretch>
                            <a:fillRect/>
                          </a:stretch>
                        </pic:blipFill>
                        <pic:spPr>
                          <a:xfrm rot="1153637">
                            <a:off x="0" y="0"/>
                            <a:ext cx="1814400" cy="1800000"/>
                          </a:xfrm>
                          <a:prstGeom prst="rect">
                            <a:avLst/>
                          </a:prstGeom>
                        </pic:spPr>
                      </pic:pic>
                    </a:graphicData>
                  </a:graphic>
                </wp:inline>
              </w:drawing>
            </w:r>
          </w:p>
        </w:tc>
      </w:tr>
      <w:tr w:rsidR="0014420B" w14:paraId="0C4E999C" w14:textId="77777777" w:rsidTr="0014420B">
        <w:tc>
          <w:tcPr>
            <w:tcW w:w="9062" w:type="dxa"/>
          </w:tcPr>
          <w:p w14:paraId="408A14D9" w14:textId="77777777" w:rsidR="0014420B" w:rsidRDefault="0014420B" w:rsidP="003A4272">
            <w:pPr>
              <w:pStyle w:val="05standaardzonderafstand"/>
            </w:pPr>
          </w:p>
        </w:tc>
      </w:tr>
      <w:tr w:rsidR="0014420B" w14:paraId="28B73527" w14:textId="77777777" w:rsidTr="0014420B">
        <w:trPr>
          <w:trHeight w:val="7767"/>
        </w:trPr>
        <w:tc>
          <w:tcPr>
            <w:tcW w:w="9062" w:type="dxa"/>
          </w:tcPr>
          <w:p w14:paraId="3E67A1CE" w14:textId="5A68C54A" w:rsidR="0014420B" w:rsidRDefault="00F924BD" w:rsidP="003A4272">
            <w:pPr>
              <w:pStyle w:val="05standaardzonderafstand"/>
            </w:pPr>
            <w:r>
              <w:rPr>
                <w:rFonts w:eastAsia="Calibri" w:cs="Arial"/>
                <w:noProof/>
                <w:sz w:val="18"/>
                <w:szCs w:val="18"/>
              </w:rPr>
              <w:drawing>
                <wp:anchor distT="0" distB="0" distL="114300" distR="114300" simplePos="0" relativeHeight="251687936" behindDoc="0" locked="0" layoutInCell="1" allowOverlap="1" wp14:anchorId="00658878" wp14:editId="257A87ED">
                  <wp:simplePos x="0" y="0"/>
                  <wp:positionH relativeFrom="column">
                    <wp:posOffset>-76200</wp:posOffset>
                  </wp:positionH>
                  <wp:positionV relativeFrom="paragraph">
                    <wp:posOffset>0</wp:posOffset>
                  </wp:positionV>
                  <wp:extent cx="5758815" cy="4972685"/>
                  <wp:effectExtent l="0" t="0" r="0" b="0"/>
                  <wp:wrapNone/>
                  <wp:docPr id="96347704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8815" cy="49726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01B8AEC" w14:textId="77777777" w:rsidR="003A4272" w:rsidRDefault="003A4272" w:rsidP="003A4272">
      <w:pPr>
        <w:pStyle w:val="05standaardzonderafstand"/>
      </w:pPr>
    </w:p>
    <w:p w14:paraId="633C0585" w14:textId="77777777" w:rsidR="00821E1B" w:rsidRPr="002E34D9" w:rsidRDefault="00821E1B" w:rsidP="003A4272">
      <w:pPr>
        <w:pStyle w:val="05standaardzonderafstand"/>
      </w:pPr>
      <w:r w:rsidRPr="002E34D9">
        <w:br w:type="page"/>
      </w:r>
    </w:p>
    <w:p w14:paraId="010EDDB3" w14:textId="17A3C83E" w:rsidR="00A830EE" w:rsidRDefault="00A830EE" w:rsidP="00A830EE">
      <w:pPr>
        <w:pStyle w:val="05cstandaardcursiefzonderafstand"/>
      </w:pPr>
      <w:bookmarkStart w:id="0" w:name="_Toc116886356"/>
      <w:r>
        <w:lastRenderedPageBreak/>
        <w:t xml:space="preserve">De voorleesinstructie staat achter </w:t>
      </w:r>
      <w:r w:rsidR="00945E8F">
        <w:t xml:space="preserve">het </w:t>
      </w:r>
      <w:r>
        <w:t>verhaal</w:t>
      </w:r>
    </w:p>
    <w:p w14:paraId="75727249" w14:textId="77777777" w:rsidR="00384F23" w:rsidRDefault="00384F23" w:rsidP="00384F23">
      <w:pPr>
        <w:pStyle w:val="05standaardzonderafstand"/>
      </w:pPr>
    </w:p>
    <w:p w14:paraId="28693065" w14:textId="0A541700" w:rsidR="00384F23" w:rsidRPr="00384F23" w:rsidRDefault="00384F23" w:rsidP="00384F23">
      <w:pPr>
        <w:pStyle w:val="06opsommingbullets"/>
      </w:pPr>
      <w:r w:rsidRPr="00384F23">
        <w:t xml:space="preserve">Doktersbezoek algemeen </w:t>
      </w:r>
      <w:r>
        <w:tab/>
      </w:r>
      <w:r>
        <w:tab/>
      </w:r>
      <w:r>
        <w:tab/>
      </w:r>
      <w:r>
        <w:tab/>
      </w:r>
      <w:r>
        <w:tab/>
      </w:r>
      <w:r>
        <w:tab/>
      </w:r>
      <w:r>
        <w:tab/>
      </w:r>
      <w:r>
        <w:tab/>
      </w:r>
      <w:r w:rsidRPr="00384F23">
        <w:t>1-4</w:t>
      </w:r>
    </w:p>
    <w:p w14:paraId="66724D95" w14:textId="41171118" w:rsidR="00384F23" w:rsidRDefault="00384F23" w:rsidP="00384F23">
      <w:pPr>
        <w:pStyle w:val="06opsommingbullets"/>
      </w:pPr>
      <w:r w:rsidRPr="00384F23">
        <w:t xml:space="preserve">Algemeen onderzoek </w:t>
      </w:r>
      <w:r>
        <w:tab/>
      </w:r>
      <w:r>
        <w:tab/>
      </w:r>
      <w:r>
        <w:tab/>
      </w:r>
      <w:r>
        <w:tab/>
      </w:r>
      <w:r>
        <w:tab/>
      </w:r>
      <w:r>
        <w:tab/>
      </w:r>
      <w:r>
        <w:tab/>
      </w:r>
      <w:r>
        <w:tab/>
      </w:r>
      <w:r w:rsidRPr="00384F23">
        <w:t>5-10</w:t>
      </w:r>
    </w:p>
    <w:p w14:paraId="77CA1B74" w14:textId="286D5DA6" w:rsidR="00945E8F" w:rsidRDefault="00945E8F" w:rsidP="00945E8F">
      <w:pPr>
        <w:pStyle w:val="06opsommingbullets"/>
      </w:pPr>
      <w:r w:rsidRPr="00384F23">
        <w:t>Dokter/ziekenhuis is klaar</w:t>
      </w:r>
      <w:r>
        <w:tab/>
      </w:r>
      <w:r>
        <w:tab/>
      </w:r>
      <w:r>
        <w:tab/>
      </w:r>
      <w:r>
        <w:tab/>
      </w:r>
      <w:r>
        <w:tab/>
      </w:r>
      <w:r>
        <w:tab/>
      </w:r>
      <w:r>
        <w:tab/>
      </w:r>
      <w:r>
        <w:tab/>
        <w:t>11</w:t>
      </w:r>
    </w:p>
    <w:p w14:paraId="70E2B97B" w14:textId="77777777" w:rsidR="00945E8F" w:rsidRDefault="00945E8F" w:rsidP="00945E8F">
      <w:pPr>
        <w:pStyle w:val="06opsommingbullets"/>
        <w:numPr>
          <w:ilvl w:val="0"/>
          <w:numId w:val="0"/>
        </w:numPr>
        <w:ind w:left="425"/>
      </w:pPr>
    </w:p>
    <w:p w14:paraId="6BE201CF" w14:textId="77777777" w:rsidR="00945E8F" w:rsidRPr="00945E8F" w:rsidRDefault="00945E8F" w:rsidP="00945E8F">
      <w:pPr>
        <w:pStyle w:val="05standaardzonderafstand"/>
        <w:rPr>
          <w:b/>
          <w:bCs/>
        </w:rPr>
      </w:pPr>
      <w:r w:rsidRPr="00945E8F">
        <w:rPr>
          <w:b/>
          <w:bCs/>
        </w:rPr>
        <w:t>Speciale onderzoeken:</w:t>
      </w:r>
    </w:p>
    <w:p w14:paraId="11A92303" w14:textId="0145C3D3" w:rsidR="00945E8F" w:rsidRDefault="00945E8F" w:rsidP="00F924BD">
      <w:pPr>
        <w:pStyle w:val="05cstandaardcursiefzonderafstand"/>
      </w:pPr>
      <w:r>
        <w:t>Kies de pagina’s die van toepassing zijn en verwijder de andere pagina’s. Kies de volgende onderwerpen:</w:t>
      </w:r>
    </w:p>
    <w:p w14:paraId="4A17447D" w14:textId="03E544B3" w:rsidR="00384F23" w:rsidRPr="00384F23" w:rsidRDefault="00945E8F" w:rsidP="00945E8F">
      <w:pPr>
        <w:pStyle w:val="06opsommingbullets"/>
      </w:pPr>
      <w:r w:rsidRPr="00384F23">
        <w:t xml:space="preserve">gehooronderzoek </w:t>
      </w:r>
      <w:r>
        <w:tab/>
      </w:r>
      <w:r>
        <w:tab/>
      </w:r>
      <w:r>
        <w:tab/>
      </w:r>
      <w:r>
        <w:tab/>
      </w:r>
      <w:r>
        <w:tab/>
      </w:r>
      <w:r>
        <w:tab/>
      </w:r>
      <w:r>
        <w:tab/>
      </w:r>
      <w:r>
        <w:tab/>
      </w:r>
      <w:r>
        <w:tab/>
      </w:r>
      <w:r w:rsidRPr="00384F23">
        <w:t>1</w:t>
      </w:r>
      <w:r>
        <w:t>2</w:t>
      </w:r>
      <w:r w:rsidRPr="00384F23">
        <w:t>-1</w:t>
      </w:r>
      <w:r>
        <w:t>5</w:t>
      </w:r>
    </w:p>
    <w:p w14:paraId="79AB56CF" w14:textId="644E5BC4" w:rsidR="00384F23" w:rsidRPr="00384F23" w:rsidRDefault="00945E8F" w:rsidP="00945E8F">
      <w:pPr>
        <w:pStyle w:val="06opsommingbullets"/>
      </w:pPr>
      <w:r w:rsidRPr="00384F23">
        <w:t xml:space="preserve">röntgenfoto </w:t>
      </w:r>
      <w:r>
        <w:tab/>
      </w:r>
      <w:r>
        <w:tab/>
      </w:r>
      <w:r>
        <w:tab/>
      </w:r>
      <w:r>
        <w:tab/>
      </w:r>
      <w:r>
        <w:tab/>
      </w:r>
      <w:r>
        <w:tab/>
      </w:r>
      <w:r>
        <w:tab/>
      </w:r>
      <w:r>
        <w:tab/>
      </w:r>
      <w:r>
        <w:tab/>
      </w:r>
      <w:r w:rsidRPr="00384F23">
        <w:t>1</w:t>
      </w:r>
      <w:r>
        <w:t>6</w:t>
      </w:r>
    </w:p>
    <w:p w14:paraId="3D2E3684" w14:textId="1F0F51C6" w:rsidR="00384F23" w:rsidRPr="00384F23" w:rsidRDefault="00945E8F" w:rsidP="00945E8F">
      <w:pPr>
        <w:pStyle w:val="06opsommingbullets"/>
      </w:pPr>
      <w:r w:rsidRPr="00384F23">
        <w:t xml:space="preserve">gips </w:t>
      </w:r>
      <w:r>
        <w:tab/>
      </w:r>
      <w:r>
        <w:tab/>
      </w:r>
      <w:r>
        <w:tab/>
      </w:r>
      <w:r>
        <w:tab/>
      </w:r>
      <w:r>
        <w:tab/>
      </w:r>
      <w:r>
        <w:tab/>
      </w:r>
      <w:r>
        <w:tab/>
      </w:r>
      <w:r>
        <w:tab/>
      </w:r>
      <w:r>
        <w:tab/>
      </w:r>
      <w:r>
        <w:tab/>
      </w:r>
      <w:r w:rsidRPr="00384F23">
        <w:t>1</w:t>
      </w:r>
      <w:r>
        <w:t>7</w:t>
      </w:r>
    </w:p>
    <w:p w14:paraId="30EE2E69" w14:textId="6437E5E9" w:rsidR="00384F23" w:rsidRPr="00384F23" w:rsidRDefault="00945E8F" w:rsidP="00945E8F">
      <w:pPr>
        <w:pStyle w:val="06opsommingbullets"/>
      </w:pPr>
      <w:r w:rsidRPr="00384F23">
        <w:t xml:space="preserve">prik </w:t>
      </w:r>
      <w:r>
        <w:tab/>
      </w:r>
      <w:r>
        <w:tab/>
      </w:r>
      <w:r>
        <w:tab/>
      </w:r>
      <w:r>
        <w:tab/>
      </w:r>
      <w:r>
        <w:tab/>
      </w:r>
      <w:r>
        <w:tab/>
      </w:r>
      <w:r>
        <w:tab/>
      </w:r>
      <w:r>
        <w:tab/>
      </w:r>
      <w:r>
        <w:tab/>
      </w:r>
      <w:r>
        <w:tab/>
      </w:r>
      <w:r w:rsidRPr="00384F23">
        <w:t>1</w:t>
      </w:r>
      <w:r>
        <w:t>8</w:t>
      </w:r>
    </w:p>
    <w:p w14:paraId="3C773E6C" w14:textId="61B085C7" w:rsidR="00384F23" w:rsidRPr="00384F23" w:rsidRDefault="00945E8F" w:rsidP="00945E8F">
      <w:pPr>
        <w:pStyle w:val="06opsommingbullets"/>
      </w:pPr>
      <w:r w:rsidRPr="00384F23">
        <w:t xml:space="preserve">pleister </w:t>
      </w:r>
      <w:r>
        <w:tab/>
      </w:r>
      <w:r>
        <w:tab/>
      </w:r>
      <w:r>
        <w:tab/>
      </w:r>
      <w:r>
        <w:tab/>
      </w:r>
      <w:r>
        <w:tab/>
      </w:r>
      <w:r>
        <w:tab/>
      </w:r>
      <w:r>
        <w:tab/>
      </w:r>
      <w:r>
        <w:tab/>
      </w:r>
      <w:r>
        <w:tab/>
      </w:r>
      <w:r>
        <w:tab/>
      </w:r>
      <w:r w:rsidRPr="00384F23">
        <w:t>1</w:t>
      </w:r>
      <w:r>
        <w:t>9</w:t>
      </w:r>
    </w:p>
    <w:p w14:paraId="45A28BA0" w14:textId="1FC7B66D" w:rsidR="00384F23" w:rsidRPr="00384F23" w:rsidRDefault="00945E8F" w:rsidP="00945E8F">
      <w:pPr>
        <w:pStyle w:val="06opsommingbullets"/>
      </w:pPr>
      <w:r w:rsidRPr="00384F23">
        <w:t xml:space="preserve">hersenonderzoek </w:t>
      </w:r>
      <w:r>
        <w:tab/>
      </w:r>
      <w:r>
        <w:tab/>
      </w:r>
      <w:r>
        <w:tab/>
      </w:r>
      <w:r>
        <w:tab/>
      </w:r>
      <w:r>
        <w:tab/>
      </w:r>
      <w:r>
        <w:tab/>
      </w:r>
      <w:r>
        <w:tab/>
      </w:r>
      <w:r>
        <w:tab/>
      </w:r>
      <w:r>
        <w:tab/>
        <w:t>20-</w:t>
      </w:r>
      <w:r w:rsidRPr="00384F23">
        <w:t>2</w:t>
      </w:r>
      <w:r>
        <w:t>2</w:t>
      </w:r>
    </w:p>
    <w:p w14:paraId="07D36387" w14:textId="79794607" w:rsidR="00384F23" w:rsidRPr="00384F23" w:rsidRDefault="00945E8F" w:rsidP="00945E8F">
      <w:pPr>
        <w:pStyle w:val="06opsommingbullets"/>
      </w:pPr>
      <w:r w:rsidRPr="00384F23">
        <w:t xml:space="preserve">ziekenhuisopname </w:t>
      </w:r>
      <w:r w:rsidR="00384F23" w:rsidRPr="00384F23">
        <w:t>(inclusief drinken, verband, infuus etc.)</w:t>
      </w:r>
      <w:r w:rsidR="00384F23">
        <w:tab/>
      </w:r>
      <w:r w:rsidR="00384F23">
        <w:tab/>
      </w:r>
      <w:r w:rsidR="00384F23">
        <w:tab/>
      </w:r>
      <w:r w:rsidR="00384F23">
        <w:tab/>
      </w:r>
      <w:r w:rsidR="00384F23" w:rsidRPr="00384F23">
        <w:t>2</w:t>
      </w:r>
      <w:r>
        <w:t>3</w:t>
      </w:r>
      <w:r w:rsidR="00384F23" w:rsidRPr="00384F23">
        <w:t>-2</w:t>
      </w:r>
      <w:r>
        <w:t>9</w:t>
      </w:r>
    </w:p>
    <w:p w14:paraId="4BA2252E" w14:textId="458FD645" w:rsidR="00384F23" w:rsidRDefault="00384F23" w:rsidP="00945E8F">
      <w:pPr>
        <w:ind w:left="425"/>
      </w:pPr>
      <w:r>
        <w:br w:type="page"/>
      </w:r>
    </w:p>
    <w:p w14:paraId="26AC6B41" w14:textId="77777777" w:rsidR="008C5154" w:rsidRPr="00384F23" w:rsidRDefault="008C5154" w:rsidP="00384F23">
      <w:pPr>
        <w:pStyle w:val="05standaardzonderafstand"/>
      </w:pPr>
    </w:p>
    <w:p w14:paraId="2230EB86" w14:textId="77777777" w:rsidR="008C5154" w:rsidRPr="00750D0B" w:rsidRDefault="008C5154" w:rsidP="00750D0B">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750D0B" w14:paraId="30AEDC5C" w14:textId="77777777" w:rsidTr="00750D0B">
        <w:tc>
          <w:tcPr>
            <w:tcW w:w="9062" w:type="dxa"/>
          </w:tcPr>
          <w:bookmarkEnd w:id="0"/>
          <w:p w14:paraId="7B5CC2EC" w14:textId="3124CBDC" w:rsidR="00750D0B" w:rsidRDefault="00A75452" w:rsidP="00750D0B">
            <w:pPr>
              <w:pStyle w:val="06ZntDK-voorleeszin"/>
            </w:pPr>
            <w:r w:rsidRPr="00A75452">
              <w:t>Lynn gaat naar de dokter. Het ruikt een beetje vreemd.</w:t>
            </w:r>
          </w:p>
        </w:tc>
      </w:tr>
      <w:tr w:rsidR="00750D0B" w14:paraId="5AD86F9A" w14:textId="77777777" w:rsidTr="00750D0B">
        <w:trPr>
          <w:trHeight w:val="1134"/>
        </w:trPr>
        <w:tc>
          <w:tcPr>
            <w:tcW w:w="9062" w:type="dxa"/>
          </w:tcPr>
          <w:p w14:paraId="3F487C61" w14:textId="64DB7225" w:rsidR="00750D0B" w:rsidRPr="00E830C7" w:rsidRDefault="009F7DE0" w:rsidP="00E830C7">
            <w:pPr>
              <w:pStyle w:val="06ZntDK-prikkelenactie"/>
            </w:pPr>
            <w:r w:rsidRPr="009F7DE0">
              <w:t>(kindvriendelijke desinfectiegel laten ruiken)</w:t>
            </w:r>
          </w:p>
        </w:tc>
      </w:tr>
      <w:tr w:rsidR="00750D0B" w14:paraId="3B9E6CD0" w14:textId="77777777" w:rsidTr="00750D0B">
        <w:trPr>
          <w:trHeight w:val="5102"/>
        </w:trPr>
        <w:tc>
          <w:tcPr>
            <w:tcW w:w="9062" w:type="dxa"/>
          </w:tcPr>
          <w:p w14:paraId="3C3E4308" w14:textId="408A4D6F" w:rsidR="00750D0B" w:rsidRDefault="005A7F31" w:rsidP="008C5154">
            <w:pPr>
              <w:pStyle w:val="05standaardzonderafstand"/>
            </w:pPr>
            <w:r>
              <w:rPr>
                <w:noProof/>
              </w:rPr>
              <w:drawing>
                <wp:inline distT="0" distB="0" distL="0" distR="0" wp14:anchorId="0CF5AA12" wp14:editId="5D635158">
                  <wp:extent cx="5758815" cy="3036570"/>
                  <wp:effectExtent l="0" t="0" r="0" b="0"/>
                  <wp:docPr id="118856574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8815" cy="3036570"/>
                          </a:xfrm>
                          <a:prstGeom prst="rect">
                            <a:avLst/>
                          </a:prstGeom>
                          <a:noFill/>
                          <a:ln>
                            <a:noFill/>
                          </a:ln>
                        </pic:spPr>
                      </pic:pic>
                    </a:graphicData>
                  </a:graphic>
                </wp:inline>
              </w:drawing>
            </w:r>
          </w:p>
        </w:tc>
      </w:tr>
      <w:tr w:rsidR="00750D0B" w14:paraId="5A9DED9C" w14:textId="77777777" w:rsidTr="00750D0B">
        <w:tc>
          <w:tcPr>
            <w:tcW w:w="9062" w:type="dxa"/>
          </w:tcPr>
          <w:p w14:paraId="47C13869" w14:textId="49CFA9A9" w:rsidR="00750D0B" w:rsidRPr="00681AB2" w:rsidRDefault="00750D0B" w:rsidP="008C5154">
            <w:pPr>
              <w:pStyle w:val="05standaardzonderafstand"/>
              <w:rPr>
                <w:rStyle w:val="07minisubtekst"/>
              </w:rPr>
            </w:pPr>
          </w:p>
        </w:tc>
      </w:tr>
      <w:tr w:rsidR="00750D0B" w14:paraId="1138FD9B" w14:textId="77777777" w:rsidTr="00750D0B">
        <w:trPr>
          <w:trHeight w:val="5102"/>
        </w:trPr>
        <w:tc>
          <w:tcPr>
            <w:tcW w:w="9062" w:type="dxa"/>
          </w:tcPr>
          <w:p w14:paraId="5373816C" w14:textId="0C767491" w:rsidR="00750D0B" w:rsidRDefault="003F0116" w:rsidP="008C5154">
            <w:pPr>
              <w:pStyle w:val="05standaardzonderafstand"/>
            </w:pPr>
            <w:r>
              <w:rPr>
                <w:noProof/>
              </w:rPr>
              <w:drawing>
                <wp:inline distT="0" distB="0" distL="0" distR="0" wp14:anchorId="37628AA9" wp14:editId="3545A554">
                  <wp:extent cx="2700000" cy="2700000"/>
                  <wp:effectExtent l="0" t="0" r="5715" b="5715"/>
                  <wp:docPr id="1866541880" name="Afbeelding 3" descr="Afbeelding met schets, tekenfilm, illustrati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541880" name="Afbeelding 3" descr="Afbeelding met schets, tekenfilm, illustratie&#10;&#10;Door AI gegenereerde inhoud is mogelijk onjuist."/>
                          <pic:cNvPicPr/>
                        </pic:nvPicPr>
                        <pic:blipFill>
                          <a:blip r:embed="rId11">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r>
              <w:rPr>
                <w:noProof/>
              </w:rPr>
              <w:t xml:space="preserve">    </w:t>
            </w:r>
            <w:r>
              <w:rPr>
                <w:noProof/>
              </w:rPr>
              <w:drawing>
                <wp:inline distT="0" distB="0" distL="0" distR="0" wp14:anchorId="18AFDA79" wp14:editId="154A5FD0">
                  <wp:extent cx="2700000" cy="2700000"/>
                  <wp:effectExtent l="0" t="0" r="5715" b="5715"/>
                  <wp:docPr id="290044590" name="Afbeelding 1" descr="Afbeelding met schets, clipart, illustratie, teken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44590" name="Afbeelding 1" descr="Afbeelding met schets, clipart, illustratie, tekening&#10;&#10;Door AI gegenereerde inhoud is mogelijk onjuist."/>
                          <pic:cNvPicPr/>
                        </pic:nvPicPr>
                        <pic:blipFill>
                          <a:blip r:embed="rId12">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13B5C46A" w14:textId="16EF2251" w:rsidR="00681AB2" w:rsidRDefault="00681AB2" w:rsidP="008C5154">
      <w:pPr>
        <w:pStyle w:val="05standaardzonderafstand"/>
      </w:pPr>
    </w:p>
    <w:p w14:paraId="6F04413C" w14:textId="77777777" w:rsidR="00681AB2" w:rsidRDefault="00681AB2" w:rsidP="00681AB2">
      <w:pPr>
        <w:pStyle w:val="Geenafstand"/>
      </w:pPr>
      <w:r>
        <w:br w:type="page"/>
      </w:r>
    </w:p>
    <w:p w14:paraId="11478366" w14:textId="77777777" w:rsidR="00681AB2" w:rsidRPr="00750D0B" w:rsidRDefault="00681AB2" w:rsidP="00681AB2">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681AB2" w14:paraId="38D7F451" w14:textId="77777777" w:rsidTr="009A5621">
        <w:tc>
          <w:tcPr>
            <w:tcW w:w="9062" w:type="dxa"/>
          </w:tcPr>
          <w:p w14:paraId="681192CA" w14:textId="77777777" w:rsidR="009F7DE0" w:rsidRDefault="009F7DE0" w:rsidP="009F7DE0">
            <w:pPr>
              <w:pStyle w:val="06ZntDK-voorleeszin"/>
            </w:pPr>
            <w:r>
              <w:t xml:space="preserve">Lynn en papa/mama moeten even wachten. </w:t>
            </w:r>
          </w:p>
          <w:p w14:paraId="7F88A968" w14:textId="05393E35" w:rsidR="00681AB2" w:rsidRDefault="009F7DE0" w:rsidP="009F7DE0">
            <w:pPr>
              <w:pStyle w:val="06ZntDK-voorleeszin"/>
            </w:pPr>
            <w:r>
              <w:t>Lynn bekijkt het speelgoed.</w:t>
            </w:r>
          </w:p>
        </w:tc>
      </w:tr>
      <w:tr w:rsidR="00681AB2" w14:paraId="43439835" w14:textId="77777777" w:rsidTr="009A5621">
        <w:trPr>
          <w:trHeight w:val="1134"/>
        </w:trPr>
        <w:tc>
          <w:tcPr>
            <w:tcW w:w="9062" w:type="dxa"/>
          </w:tcPr>
          <w:p w14:paraId="4FC492E1" w14:textId="42E87149" w:rsidR="00681AB2" w:rsidRPr="00E830C7" w:rsidRDefault="009F7DE0" w:rsidP="00E830C7">
            <w:pPr>
              <w:pStyle w:val="06ZntDK-prikkelenactie"/>
            </w:pPr>
            <w:r w:rsidRPr="005C40EB">
              <w:t>(</w:t>
            </w:r>
            <w:r>
              <w:t>‘wachtkamer-speelgoed’ bekijken.</w:t>
            </w:r>
            <w:r w:rsidRPr="005C40EB">
              <w:t>)</w:t>
            </w:r>
          </w:p>
        </w:tc>
      </w:tr>
      <w:tr w:rsidR="00681AB2" w14:paraId="24D15B00" w14:textId="77777777" w:rsidTr="009A5621">
        <w:trPr>
          <w:trHeight w:val="5102"/>
        </w:trPr>
        <w:tc>
          <w:tcPr>
            <w:tcW w:w="9062" w:type="dxa"/>
          </w:tcPr>
          <w:p w14:paraId="1332F443" w14:textId="28FFE8F8" w:rsidR="00681AB2" w:rsidRDefault="005A7F31" w:rsidP="009A5621">
            <w:pPr>
              <w:pStyle w:val="05standaardzonderafstand"/>
            </w:pPr>
            <w:r>
              <w:rPr>
                <w:noProof/>
              </w:rPr>
              <w:drawing>
                <wp:inline distT="0" distB="0" distL="0" distR="0" wp14:anchorId="37E160B0" wp14:editId="1ED49BA2">
                  <wp:extent cx="4393783" cy="3240000"/>
                  <wp:effectExtent l="0" t="0" r="6985" b="0"/>
                  <wp:docPr id="212983072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93783" cy="3240000"/>
                          </a:xfrm>
                          <a:prstGeom prst="rect">
                            <a:avLst/>
                          </a:prstGeom>
                          <a:noFill/>
                          <a:ln>
                            <a:noFill/>
                          </a:ln>
                        </pic:spPr>
                      </pic:pic>
                    </a:graphicData>
                  </a:graphic>
                </wp:inline>
              </w:drawing>
            </w:r>
          </w:p>
        </w:tc>
      </w:tr>
      <w:tr w:rsidR="00681AB2" w14:paraId="305902EC" w14:textId="77777777" w:rsidTr="009A5621">
        <w:tc>
          <w:tcPr>
            <w:tcW w:w="9062" w:type="dxa"/>
          </w:tcPr>
          <w:p w14:paraId="0E9CCC5F" w14:textId="65D195F5" w:rsidR="00681AB2" w:rsidRPr="00681AB2" w:rsidRDefault="00681AB2" w:rsidP="009A5621">
            <w:pPr>
              <w:pStyle w:val="05standaardzonderafstand"/>
              <w:rPr>
                <w:rStyle w:val="07minisubtekst"/>
              </w:rPr>
            </w:pPr>
          </w:p>
        </w:tc>
      </w:tr>
      <w:tr w:rsidR="00681AB2" w14:paraId="4D13B2BF" w14:textId="77777777" w:rsidTr="009A5621">
        <w:trPr>
          <w:trHeight w:val="5102"/>
        </w:trPr>
        <w:tc>
          <w:tcPr>
            <w:tcW w:w="9062" w:type="dxa"/>
          </w:tcPr>
          <w:p w14:paraId="61D1EA3B" w14:textId="35D2E71A" w:rsidR="00681AB2" w:rsidRDefault="000506A9" w:rsidP="009A5621">
            <w:pPr>
              <w:pStyle w:val="05standaardzonderafstand"/>
            </w:pPr>
            <w:r>
              <w:rPr>
                <w:noProof/>
                <w:lang w:val="en-US"/>
              </w:rPr>
              <w:drawing>
                <wp:inline distT="0" distB="0" distL="0" distR="0" wp14:anchorId="5305714B" wp14:editId="56F564EB">
                  <wp:extent cx="2700000" cy="2700000"/>
                  <wp:effectExtent l="0" t="0" r="5715" b="5715"/>
                  <wp:docPr id="38872157" name="Afbeelding 3" descr="Afbeelding met schets, tekenfilm, zwart-wit, wi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2157" name="Afbeelding 3" descr="Afbeelding met schets, tekenfilm, zwart-wit, wit&#10;&#10;Door AI gegenereerde inhoud is mogelijk onjuist."/>
                          <pic:cNvPicPr/>
                        </pic:nvPicPr>
                        <pic:blipFill>
                          <a:blip r:embed="rId14">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r w:rsidR="003F0116">
              <w:t xml:space="preserve">  </w:t>
            </w:r>
            <w:r w:rsidR="003F0116">
              <w:rPr>
                <w:noProof/>
              </w:rPr>
              <w:drawing>
                <wp:inline distT="0" distB="0" distL="0" distR="0" wp14:anchorId="76F88EA2" wp14:editId="58B2EB63">
                  <wp:extent cx="2700000" cy="2700000"/>
                  <wp:effectExtent l="0" t="0" r="5715" b="5715"/>
                  <wp:docPr id="1833382823" name="Afbeelding 2" descr="Afbeelding met clipart, tekenfilm, illustratie, Tekenfil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382823" name="Afbeelding 2" descr="Afbeelding met clipart, tekenfilm, illustratie, Tekenfilm&#10;&#10;Door AI gegenereerde inhoud is mogelijk onjuist."/>
                          <pic:cNvPicPr/>
                        </pic:nvPicPr>
                        <pic:blipFill>
                          <a:blip r:embed="rId15">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400B920F" w14:textId="7853A638" w:rsidR="00681AB2" w:rsidRDefault="00681AB2" w:rsidP="008C5154">
      <w:pPr>
        <w:pStyle w:val="05standaardzonderafstand"/>
      </w:pPr>
    </w:p>
    <w:p w14:paraId="3C1CB65E" w14:textId="77777777" w:rsidR="00681AB2" w:rsidRDefault="00681AB2" w:rsidP="00681AB2">
      <w:pPr>
        <w:pStyle w:val="Geenafstand"/>
      </w:pPr>
      <w:r>
        <w:br w:type="page"/>
      </w:r>
    </w:p>
    <w:p w14:paraId="348D1016" w14:textId="77777777" w:rsidR="00681AB2" w:rsidRPr="00750D0B" w:rsidRDefault="00681AB2" w:rsidP="00681AB2">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681AB2" w14:paraId="2C5EE675" w14:textId="77777777" w:rsidTr="009A5621">
        <w:tc>
          <w:tcPr>
            <w:tcW w:w="9062" w:type="dxa"/>
          </w:tcPr>
          <w:p w14:paraId="22AEF0F7" w14:textId="1EB03D6A" w:rsidR="00681AB2" w:rsidRDefault="009F7DE0" w:rsidP="009A5621">
            <w:pPr>
              <w:pStyle w:val="06ZntDK-voorleeszin"/>
            </w:pPr>
            <w:r w:rsidRPr="009F7DE0">
              <w:t>Kijk, daar is de dokter/verpleegkundige. Hij/zij heeft een witte jas aan.</w:t>
            </w:r>
          </w:p>
        </w:tc>
      </w:tr>
      <w:tr w:rsidR="00681AB2" w14:paraId="77D51394" w14:textId="77777777" w:rsidTr="009A5621">
        <w:trPr>
          <w:trHeight w:val="1134"/>
        </w:trPr>
        <w:tc>
          <w:tcPr>
            <w:tcW w:w="9062" w:type="dxa"/>
          </w:tcPr>
          <w:p w14:paraId="4FBBEF38" w14:textId="006A3369" w:rsidR="00681AB2" w:rsidRPr="00E830C7" w:rsidRDefault="009F7DE0" w:rsidP="00E830C7">
            <w:pPr>
              <w:pStyle w:val="06ZntDK-prikkelenactie"/>
            </w:pPr>
            <w:r w:rsidRPr="009F7DE0">
              <w:t>(doktersjas aan-/uitdoen)</w:t>
            </w:r>
          </w:p>
        </w:tc>
      </w:tr>
      <w:tr w:rsidR="00681AB2" w14:paraId="3FACFA6D" w14:textId="77777777" w:rsidTr="009A5621">
        <w:trPr>
          <w:trHeight w:val="5102"/>
        </w:trPr>
        <w:tc>
          <w:tcPr>
            <w:tcW w:w="9062" w:type="dxa"/>
          </w:tcPr>
          <w:p w14:paraId="445D059C" w14:textId="20228013" w:rsidR="00681AB2" w:rsidRDefault="005A7F31" w:rsidP="009A5621">
            <w:pPr>
              <w:pStyle w:val="05standaardzonderafstand"/>
            </w:pPr>
            <w:r>
              <w:rPr>
                <w:noProof/>
              </w:rPr>
              <w:drawing>
                <wp:inline distT="0" distB="0" distL="0" distR="0" wp14:anchorId="66982B65" wp14:editId="0C6521F6">
                  <wp:extent cx="4860268" cy="3240000"/>
                  <wp:effectExtent l="0" t="0" r="0" b="0"/>
                  <wp:docPr id="54114956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60268" cy="3240000"/>
                          </a:xfrm>
                          <a:prstGeom prst="rect">
                            <a:avLst/>
                          </a:prstGeom>
                          <a:noFill/>
                          <a:ln>
                            <a:noFill/>
                          </a:ln>
                        </pic:spPr>
                      </pic:pic>
                    </a:graphicData>
                  </a:graphic>
                </wp:inline>
              </w:drawing>
            </w:r>
          </w:p>
        </w:tc>
      </w:tr>
      <w:tr w:rsidR="00681AB2" w14:paraId="0538FEA9" w14:textId="77777777" w:rsidTr="009A5621">
        <w:tc>
          <w:tcPr>
            <w:tcW w:w="9062" w:type="dxa"/>
          </w:tcPr>
          <w:p w14:paraId="6A100FBF" w14:textId="77777777" w:rsidR="00681AB2" w:rsidRPr="00681AB2" w:rsidRDefault="00681AB2" w:rsidP="009A5621">
            <w:pPr>
              <w:pStyle w:val="05standaardzonderafstand"/>
              <w:rPr>
                <w:rStyle w:val="07minisubtekst"/>
              </w:rPr>
            </w:pPr>
          </w:p>
        </w:tc>
      </w:tr>
      <w:tr w:rsidR="00681AB2" w14:paraId="4EDC9984" w14:textId="77777777" w:rsidTr="009A5621">
        <w:trPr>
          <w:trHeight w:val="5102"/>
        </w:trPr>
        <w:tc>
          <w:tcPr>
            <w:tcW w:w="9062" w:type="dxa"/>
          </w:tcPr>
          <w:p w14:paraId="768E5EED" w14:textId="309042D1" w:rsidR="00681AB2" w:rsidRDefault="003F0116" w:rsidP="009A5621">
            <w:pPr>
              <w:pStyle w:val="05standaardzonderafstand"/>
            </w:pPr>
            <w:r>
              <w:rPr>
                <w:noProof/>
                <w:lang w:val="en-US"/>
              </w:rPr>
              <w:drawing>
                <wp:inline distT="0" distB="0" distL="0" distR="0" wp14:anchorId="7EE5D257" wp14:editId="29602697">
                  <wp:extent cx="2700000" cy="2700000"/>
                  <wp:effectExtent l="0" t="0" r="5715" b="5715"/>
                  <wp:docPr id="1320305352" name="Afbeelding 1" descr="Afbeelding met schets, wi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305352" name="Afbeelding 1" descr="Afbeelding met schets, wit&#10;&#10;Door AI gegenereerde inhoud is mogelijk onjuist."/>
                          <pic:cNvPicPr/>
                        </pic:nvPicPr>
                        <pic:blipFill>
                          <a:blip r:embed="rId17">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458AC927" w14:textId="00B76D60" w:rsidR="00681AB2" w:rsidRDefault="00681AB2" w:rsidP="008C5154">
      <w:pPr>
        <w:pStyle w:val="05standaardzonderafstand"/>
      </w:pPr>
    </w:p>
    <w:p w14:paraId="17EB99C6" w14:textId="77777777" w:rsidR="00681AB2" w:rsidRDefault="00681AB2" w:rsidP="00681AB2">
      <w:pPr>
        <w:pStyle w:val="Geenafstand"/>
      </w:pPr>
      <w:r>
        <w:br w:type="page"/>
      </w:r>
    </w:p>
    <w:p w14:paraId="4477069D" w14:textId="77777777" w:rsidR="00681AB2" w:rsidRPr="00750D0B" w:rsidRDefault="00681AB2" w:rsidP="00681AB2">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681AB2" w14:paraId="79D2FA25" w14:textId="77777777" w:rsidTr="009A5621">
        <w:tc>
          <w:tcPr>
            <w:tcW w:w="9062" w:type="dxa"/>
          </w:tcPr>
          <w:p w14:paraId="25459788" w14:textId="7C19623C" w:rsidR="00681AB2" w:rsidRDefault="009F7DE0" w:rsidP="009A5621">
            <w:pPr>
              <w:pStyle w:val="06ZntDK-voorleeszin"/>
            </w:pPr>
            <w:r w:rsidRPr="009F7DE0">
              <w:t>De dokter heeft een mondkapje voor. Hé, waar is nu de mond gebleven?</w:t>
            </w:r>
          </w:p>
        </w:tc>
      </w:tr>
      <w:tr w:rsidR="00681AB2" w14:paraId="1ED96A6B" w14:textId="77777777" w:rsidTr="009A5621">
        <w:trPr>
          <w:trHeight w:val="1134"/>
        </w:trPr>
        <w:tc>
          <w:tcPr>
            <w:tcW w:w="9062" w:type="dxa"/>
          </w:tcPr>
          <w:p w14:paraId="2DD3510F" w14:textId="3EA9CC06" w:rsidR="00681AB2" w:rsidRPr="00E830C7" w:rsidRDefault="009F7DE0" w:rsidP="009F7DE0">
            <w:pPr>
              <w:pStyle w:val="06Zntgnv-prikkelenactie"/>
            </w:pPr>
            <w:r w:rsidRPr="005C40EB">
              <w:t>(</w:t>
            </w:r>
            <w:r>
              <w:t>mondkapje voordoen en in de spiegel kijken</w:t>
            </w:r>
            <w:r w:rsidRPr="005C40EB">
              <w:t>)</w:t>
            </w:r>
          </w:p>
        </w:tc>
      </w:tr>
      <w:tr w:rsidR="00681AB2" w14:paraId="0BA7BFA7" w14:textId="77777777" w:rsidTr="009A5621">
        <w:trPr>
          <w:trHeight w:val="5102"/>
        </w:trPr>
        <w:tc>
          <w:tcPr>
            <w:tcW w:w="9062" w:type="dxa"/>
          </w:tcPr>
          <w:p w14:paraId="15D446AB" w14:textId="025D768C" w:rsidR="00681AB2" w:rsidRDefault="000506A9" w:rsidP="009A5621">
            <w:pPr>
              <w:pStyle w:val="05standaardzonderafstand"/>
            </w:pPr>
            <w:r>
              <w:rPr>
                <w:noProof/>
              </w:rPr>
              <w:drawing>
                <wp:inline distT="0" distB="0" distL="0" distR="0" wp14:anchorId="3DC2A3AD" wp14:editId="59F4A3C6">
                  <wp:extent cx="4860000" cy="3240000"/>
                  <wp:effectExtent l="0" t="0" r="0" b="0"/>
                  <wp:docPr id="1302634029" name="Afbeelding 33" descr="PPE-mas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634029" name="Afbeelding 1302634029" descr="PPE-maske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60000" cy="3240000"/>
                          </a:xfrm>
                          <a:prstGeom prst="rect">
                            <a:avLst/>
                          </a:prstGeom>
                        </pic:spPr>
                      </pic:pic>
                    </a:graphicData>
                  </a:graphic>
                </wp:inline>
              </w:drawing>
            </w:r>
          </w:p>
        </w:tc>
      </w:tr>
      <w:tr w:rsidR="00681AB2" w14:paraId="1179C1D9" w14:textId="77777777" w:rsidTr="009A5621">
        <w:tc>
          <w:tcPr>
            <w:tcW w:w="9062" w:type="dxa"/>
          </w:tcPr>
          <w:p w14:paraId="3D701F9E" w14:textId="77777777" w:rsidR="00681AB2" w:rsidRPr="00681AB2" w:rsidRDefault="00681AB2" w:rsidP="009A5621">
            <w:pPr>
              <w:pStyle w:val="05standaardzonderafstand"/>
              <w:rPr>
                <w:rStyle w:val="07minisubtekst"/>
              </w:rPr>
            </w:pPr>
          </w:p>
        </w:tc>
      </w:tr>
      <w:tr w:rsidR="00681AB2" w14:paraId="4E780C03" w14:textId="77777777" w:rsidTr="009A5621">
        <w:trPr>
          <w:trHeight w:val="5102"/>
        </w:trPr>
        <w:tc>
          <w:tcPr>
            <w:tcW w:w="9062" w:type="dxa"/>
          </w:tcPr>
          <w:p w14:paraId="070E6652" w14:textId="0959E1FB" w:rsidR="00681AB2" w:rsidRDefault="000506A9" w:rsidP="009A5621">
            <w:pPr>
              <w:pStyle w:val="05standaardzonderafstand"/>
            </w:pPr>
            <w:r>
              <w:rPr>
                <w:noProof/>
              </w:rPr>
              <w:drawing>
                <wp:inline distT="0" distB="0" distL="0" distR="0" wp14:anchorId="583F1873" wp14:editId="7C1F052E">
                  <wp:extent cx="2700000" cy="2700000"/>
                  <wp:effectExtent l="0" t="0" r="5715" b="5715"/>
                  <wp:docPr id="2143096044" name="Afbeelding 34" descr="Afbeelding met symbool, Graphics, logo,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096044" name="Afbeelding 34" descr="Afbeelding met symbool, Graphics, logo, ontwerp&#10;&#10;Door AI gegenereerde inhoud is mogelijk onjuist."/>
                          <pic:cNvPicPr/>
                        </pic:nvPicPr>
                        <pic:blipFill>
                          <a:blip r:embed="rId19"/>
                          <a:stretch>
                            <a:fillRect/>
                          </a:stretch>
                        </pic:blipFill>
                        <pic:spPr>
                          <a:xfrm>
                            <a:off x="0" y="0"/>
                            <a:ext cx="2700000" cy="2700000"/>
                          </a:xfrm>
                          <a:prstGeom prst="rect">
                            <a:avLst/>
                          </a:prstGeom>
                        </pic:spPr>
                      </pic:pic>
                    </a:graphicData>
                  </a:graphic>
                </wp:inline>
              </w:drawing>
            </w:r>
          </w:p>
        </w:tc>
      </w:tr>
    </w:tbl>
    <w:p w14:paraId="737C4030" w14:textId="4CEFCAB4" w:rsidR="00681AB2" w:rsidRDefault="00681AB2" w:rsidP="008C5154">
      <w:pPr>
        <w:pStyle w:val="05standaardzonderafstand"/>
      </w:pPr>
    </w:p>
    <w:p w14:paraId="26404198" w14:textId="77777777" w:rsidR="00681AB2" w:rsidRDefault="00681AB2" w:rsidP="00681AB2">
      <w:pPr>
        <w:pStyle w:val="Geenafstand"/>
      </w:pPr>
      <w:r>
        <w:br w:type="page"/>
      </w:r>
    </w:p>
    <w:p w14:paraId="0A2134C5" w14:textId="77777777" w:rsidR="00681AB2" w:rsidRPr="00750D0B" w:rsidRDefault="00681AB2" w:rsidP="00681AB2">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681AB2" w14:paraId="02D50F37" w14:textId="77777777" w:rsidTr="009A5621">
        <w:tc>
          <w:tcPr>
            <w:tcW w:w="9062" w:type="dxa"/>
          </w:tcPr>
          <w:p w14:paraId="36F22729" w14:textId="0557A040" w:rsidR="00681AB2" w:rsidRDefault="009F7DE0" w:rsidP="009A5621">
            <w:pPr>
              <w:pStyle w:val="06ZntDK-voorleeszin"/>
            </w:pPr>
            <w:r w:rsidRPr="009F7DE0">
              <w:t>Lynn mag op de weegschaal staan. Hoeveel weeg je, Lynn?</w:t>
            </w:r>
          </w:p>
        </w:tc>
      </w:tr>
      <w:tr w:rsidR="00681AB2" w14:paraId="40E7B031" w14:textId="77777777" w:rsidTr="009A5621">
        <w:trPr>
          <w:trHeight w:val="1134"/>
        </w:trPr>
        <w:tc>
          <w:tcPr>
            <w:tcW w:w="9062" w:type="dxa"/>
          </w:tcPr>
          <w:p w14:paraId="42B550C0" w14:textId="73B45FB0" w:rsidR="00681AB2" w:rsidRPr="00E830C7" w:rsidRDefault="009F7DE0" w:rsidP="00E830C7">
            <w:pPr>
              <w:pStyle w:val="06ZntDK-prikkelenactie"/>
            </w:pPr>
            <w:r w:rsidRPr="009F7DE0">
              <w:t>(weegschaal voelen, bekijken)</w:t>
            </w:r>
          </w:p>
        </w:tc>
      </w:tr>
      <w:tr w:rsidR="00681AB2" w14:paraId="42AEACDB" w14:textId="77777777" w:rsidTr="009A5621">
        <w:trPr>
          <w:trHeight w:val="5102"/>
        </w:trPr>
        <w:tc>
          <w:tcPr>
            <w:tcW w:w="9062" w:type="dxa"/>
          </w:tcPr>
          <w:p w14:paraId="135F1B80" w14:textId="56999C25" w:rsidR="00681AB2" w:rsidRPr="000506A9" w:rsidRDefault="000506A9" w:rsidP="009A5621">
            <w:pPr>
              <w:pStyle w:val="05standaardzonderafstand"/>
              <w:rPr>
                <w:b/>
                <w:bCs/>
              </w:rPr>
            </w:pPr>
            <w:r>
              <w:rPr>
                <w:noProof/>
              </w:rPr>
              <w:drawing>
                <wp:anchor distT="0" distB="0" distL="114300" distR="114300" simplePos="0" relativeHeight="251675648" behindDoc="0" locked="0" layoutInCell="1" allowOverlap="1" wp14:anchorId="5E082CA0" wp14:editId="383164CB">
                  <wp:simplePos x="0" y="0"/>
                  <wp:positionH relativeFrom="column">
                    <wp:posOffset>0</wp:posOffset>
                  </wp:positionH>
                  <wp:positionV relativeFrom="paragraph">
                    <wp:posOffset>8255</wp:posOffset>
                  </wp:positionV>
                  <wp:extent cx="4643488" cy="3096000"/>
                  <wp:effectExtent l="0" t="0" r="5080" b="9525"/>
                  <wp:wrapNone/>
                  <wp:docPr id="1200864551"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43488" cy="3096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81AB2" w14:paraId="650B532D" w14:textId="77777777" w:rsidTr="009A5621">
        <w:tc>
          <w:tcPr>
            <w:tcW w:w="9062" w:type="dxa"/>
          </w:tcPr>
          <w:p w14:paraId="422A1F9B" w14:textId="77777777" w:rsidR="00681AB2" w:rsidRPr="00681AB2" w:rsidRDefault="00681AB2" w:rsidP="009A5621">
            <w:pPr>
              <w:pStyle w:val="05standaardzonderafstand"/>
              <w:rPr>
                <w:rStyle w:val="07minisubtekst"/>
              </w:rPr>
            </w:pPr>
          </w:p>
        </w:tc>
      </w:tr>
      <w:tr w:rsidR="00681AB2" w14:paraId="79D91B80" w14:textId="77777777" w:rsidTr="009A5621">
        <w:trPr>
          <w:trHeight w:val="5102"/>
        </w:trPr>
        <w:tc>
          <w:tcPr>
            <w:tcW w:w="9062" w:type="dxa"/>
          </w:tcPr>
          <w:p w14:paraId="7E82C554" w14:textId="4FB3BDBC" w:rsidR="00681AB2" w:rsidRDefault="000506A9" w:rsidP="009A5621">
            <w:pPr>
              <w:pStyle w:val="05standaardzonderafstand"/>
            </w:pPr>
            <w:r>
              <w:rPr>
                <w:noProof/>
              </w:rPr>
              <w:drawing>
                <wp:inline distT="0" distB="0" distL="0" distR="0" wp14:anchorId="3D82BE92" wp14:editId="3DFD3AEF">
                  <wp:extent cx="3240000" cy="3240000"/>
                  <wp:effectExtent l="0" t="0" r="0" b="0"/>
                  <wp:docPr id="1564245765" name="Afbeelding 5" descr="Afbeelding met clipart, Graphics, symbool,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245765" name="Afbeelding 5" descr="Afbeelding met clipart, Graphics, symbool, ontwerp&#10;&#10;Door AI gegenereerde inhoud is mogelijk onjuist."/>
                          <pic:cNvPicPr/>
                        </pic:nvPicPr>
                        <pic:blipFill>
                          <a:blip r:embed="rId21">
                            <a:extLst>
                              <a:ext uri="{28A0092B-C50C-407E-A947-70E740481C1C}">
                                <a14:useLocalDpi xmlns:a14="http://schemas.microsoft.com/office/drawing/2010/main" val="0"/>
                              </a:ext>
                            </a:extLst>
                          </a:blip>
                          <a:stretch>
                            <a:fillRect/>
                          </a:stretch>
                        </pic:blipFill>
                        <pic:spPr>
                          <a:xfrm>
                            <a:off x="0" y="0"/>
                            <a:ext cx="3240000" cy="3240000"/>
                          </a:xfrm>
                          <a:prstGeom prst="rect">
                            <a:avLst/>
                          </a:prstGeom>
                        </pic:spPr>
                      </pic:pic>
                    </a:graphicData>
                  </a:graphic>
                </wp:inline>
              </w:drawing>
            </w:r>
          </w:p>
        </w:tc>
      </w:tr>
    </w:tbl>
    <w:p w14:paraId="35D524C1" w14:textId="6FBF35C9" w:rsidR="00681AB2" w:rsidRDefault="00681AB2" w:rsidP="008C5154">
      <w:pPr>
        <w:pStyle w:val="05standaardzonderafstand"/>
      </w:pPr>
    </w:p>
    <w:p w14:paraId="157F5835" w14:textId="77777777" w:rsidR="00681AB2" w:rsidRDefault="00681AB2" w:rsidP="00681AB2">
      <w:pPr>
        <w:pStyle w:val="Geenafstand"/>
      </w:pPr>
      <w:r>
        <w:br w:type="page"/>
      </w:r>
    </w:p>
    <w:p w14:paraId="0D4EBBEE" w14:textId="77777777" w:rsidR="00681AB2" w:rsidRPr="00750D0B" w:rsidRDefault="00681AB2" w:rsidP="00681AB2">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681AB2" w14:paraId="3FDB1718" w14:textId="77777777" w:rsidTr="009A5621">
        <w:tc>
          <w:tcPr>
            <w:tcW w:w="9062" w:type="dxa"/>
          </w:tcPr>
          <w:p w14:paraId="768EBA36" w14:textId="77777777" w:rsidR="009F7DE0" w:rsidRDefault="009F7DE0" w:rsidP="009F7DE0">
            <w:pPr>
              <w:pStyle w:val="06ZntDK-voorleeszin"/>
            </w:pPr>
            <w:r>
              <w:t xml:space="preserve">De dokter gaat Lynn meten. Lynn gaat tegen de muur staan. </w:t>
            </w:r>
          </w:p>
          <w:p w14:paraId="208C4260" w14:textId="5C8AA446" w:rsidR="00681AB2" w:rsidRDefault="009F7DE0" w:rsidP="009F7DE0">
            <w:pPr>
              <w:pStyle w:val="06ZntDK-voorleeszin"/>
            </w:pPr>
            <w:r>
              <w:t>Is Lynn langer of korter dan mama/papa?</w:t>
            </w:r>
          </w:p>
        </w:tc>
      </w:tr>
      <w:tr w:rsidR="00681AB2" w14:paraId="6DCE0FB2" w14:textId="77777777" w:rsidTr="009A5621">
        <w:trPr>
          <w:trHeight w:val="1134"/>
        </w:trPr>
        <w:tc>
          <w:tcPr>
            <w:tcW w:w="9062" w:type="dxa"/>
          </w:tcPr>
          <w:p w14:paraId="5311D2BA" w14:textId="446FECD4" w:rsidR="00681AB2" w:rsidRPr="00E830C7" w:rsidRDefault="009F7DE0" w:rsidP="00E830C7">
            <w:pPr>
              <w:pStyle w:val="06ZntDK-prikkelenactie"/>
            </w:pPr>
            <w:r w:rsidRPr="009F7DE0">
              <w:t>(met een meetlint opmeten)</w:t>
            </w:r>
          </w:p>
        </w:tc>
      </w:tr>
      <w:tr w:rsidR="00681AB2" w14:paraId="628C9588" w14:textId="77777777" w:rsidTr="009A5621">
        <w:trPr>
          <w:trHeight w:val="5102"/>
        </w:trPr>
        <w:tc>
          <w:tcPr>
            <w:tcW w:w="9062" w:type="dxa"/>
          </w:tcPr>
          <w:p w14:paraId="153D0F9C" w14:textId="788E125D" w:rsidR="00681AB2" w:rsidRDefault="000506A9" w:rsidP="009A5621">
            <w:pPr>
              <w:pStyle w:val="05standaardzonderafstand"/>
            </w:pPr>
            <w:r>
              <w:rPr>
                <w:noProof/>
              </w:rPr>
              <w:drawing>
                <wp:anchor distT="0" distB="0" distL="114300" distR="114300" simplePos="0" relativeHeight="251676672" behindDoc="0" locked="0" layoutInCell="1" allowOverlap="1" wp14:anchorId="5805655F" wp14:editId="5385343A">
                  <wp:simplePos x="0" y="0"/>
                  <wp:positionH relativeFrom="column">
                    <wp:posOffset>0</wp:posOffset>
                  </wp:positionH>
                  <wp:positionV relativeFrom="paragraph">
                    <wp:posOffset>0</wp:posOffset>
                  </wp:positionV>
                  <wp:extent cx="4860000" cy="3240000"/>
                  <wp:effectExtent l="0" t="0" r="0" b="0"/>
                  <wp:wrapNone/>
                  <wp:docPr id="325772333"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60000" cy="324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81AB2" w14:paraId="3E1B22B8" w14:textId="77777777" w:rsidTr="009A5621">
        <w:tc>
          <w:tcPr>
            <w:tcW w:w="9062" w:type="dxa"/>
          </w:tcPr>
          <w:p w14:paraId="465175A5" w14:textId="77777777" w:rsidR="00681AB2" w:rsidRPr="00681AB2" w:rsidRDefault="00681AB2" w:rsidP="009A5621">
            <w:pPr>
              <w:pStyle w:val="05standaardzonderafstand"/>
              <w:rPr>
                <w:rStyle w:val="07minisubtekst"/>
              </w:rPr>
            </w:pPr>
          </w:p>
        </w:tc>
      </w:tr>
      <w:tr w:rsidR="00681AB2" w14:paraId="1FD07592" w14:textId="77777777" w:rsidTr="009A5621">
        <w:trPr>
          <w:trHeight w:val="5102"/>
        </w:trPr>
        <w:tc>
          <w:tcPr>
            <w:tcW w:w="9062" w:type="dxa"/>
          </w:tcPr>
          <w:p w14:paraId="320FB646" w14:textId="2D1E414D" w:rsidR="00681AB2" w:rsidRDefault="000506A9" w:rsidP="009A5621">
            <w:pPr>
              <w:pStyle w:val="05standaardzonderafstand"/>
            </w:pPr>
            <w:r>
              <w:rPr>
                <w:rFonts w:ascii="Arial" w:hAnsi="Arial" w:cs="Arial"/>
                <w:noProof/>
                <w:sz w:val="28"/>
                <w:szCs w:val="28"/>
                <w:lang w:val="en-US"/>
              </w:rPr>
              <w:drawing>
                <wp:inline distT="0" distB="0" distL="0" distR="0" wp14:anchorId="7CBBF079" wp14:editId="6618B014">
                  <wp:extent cx="2700000" cy="2700000"/>
                  <wp:effectExtent l="0" t="0" r="5715" b="5715"/>
                  <wp:docPr id="530183293" name="Afbeelding 6" descr="Afbeelding met ontwerp, zwart-wi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83293" name="Afbeelding 6" descr="Afbeelding met ontwerp, zwart-wit&#10;&#10;Door AI gegenereerde inhoud is mogelijk onjuist."/>
                          <pic:cNvPicPr/>
                        </pic:nvPicPr>
                        <pic:blipFill>
                          <a:blip r:embed="rId23">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67F9A86C" w14:textId="7FA9E8D7" w:rsidR="00681AB2" w:rsidRDefault="00681AB2" w:rsidP="008C5154">
      <w:pPr>
        <w:pStyle w:val="05standaardzonderafstand"/>
      </w:pPr>
    </w:p>
    <w:p w14:paraId="34567D3D" w14:textId="77777777" w:rsidR="00681AB2" w:rsidRDefault="00681AB2" w:rsidP="00681AB2">
      <w:pPr>
        <w:pStyle w:val="Geenafstand"/>
      </w:pPr>
      <w:r>
        <w:br w:type="page"/>
      </w:r>
    </w:p>
    <w:p w14:paraId="750F4DD2" w14:textId="77777777" w:rsidR="00681AB2" w:rsidRPr="00750D0B" w:rsidRDefault="00681AB2" w:rsidP="00681AB2">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681AB2" w14:paraId="3A8C70C3" w14:textId="77777777" w:rsidTr="009A5621">
        <w:tc>
          <w:tcPr>
            <w:tcW w:w="9062" w:type="dxa"/>
          </w:tcPr>
          <w:p w14:paraId="67296820" w14:textId="3460F02B" w:rsidR="00681AB2" w:rsidRDefault="002F51CC" w:rsidP="009A5621">
            <w:pPr>
              <w:pStyle w:val="06ZntDK-voorleeszin"/>
            </w:pPr>
            <w:r w:rsidRPr="002F51CC">
              <w:t>De dokter kijkt bij Lynn met een lampje. Dan kan ze het goed zien</w:t>
            </w:r>
          </w:p>
        </w:tc>
      </w:tr>
      <w:tr w:rsidR="00681AB2" w14:paraId="6DCA8D7E" w14:textId="77777777" w:rsidTr="009A5621">
        <w:trPr>
          <w:trHeight w:val="1134"/>
        </w:trPr>
        <w:tc>
          <w:tcPr>
            <w:tcW w:w="9062" w:type="dxa"/>
          </w:tcPr>
          <w:p w14:paraId="38CEBA36" w14:textId="1DED8645" w:rsidR="00681AB2" w:rsidRPr="00E830C7" w:rsidRDefault="002F51CC" w:rsidP="00E830C7">
            <w:pPr>
              <w:pStyle w:val="06ZntDK-prikkelenactie"/>
            </w:pPr>
            <w:r w:rsidRPr="002F51CC">
              <w:t>(met een zaklampje schijnen</w:t>
            </w:r>
            <w:r w:rsidR="000436C3">
              <w:t xml:space="preserve"> in de keel, neus, oor</w:t>
            </w:r>
            <w:r w:rsidRPr="002F51CC">
              <w:t>)</w:t>
            </w:r>
          </w:p>
        </w:tc>
      </w:tr>
      <w:tr w:rsidR="00681AB2" w14:paraId="23099217" w14:textId="77777777" w:rsidTr="009A5621">
        <w:trPr>
          <w:trHeight w:val="5102"/>
        </w:trPr>
        <w:tc>
          <w:tcPr>
            <w:tcW w:w="9062" w:type="dxa"/>
          </w:tcPr>
          <w:p w14:paraId="0EA31FD9" w14:textId="2092B765" w:rsidR="00681AB2" w:rsidRDefault="000506A9" w:rsidP="009A5621">
            <w:pPr>
              <w:pStyle w:val="05standaardzonderafstand"/>
            </w:pPr>
            <w:r>
              <w:rPr>
                <w:noProof/>
              </w:rPr>
              <w:drawing>
                <wp:inline distT="0" distB="0" distL="0" distR="0" wp14:anchorId="37926A58" wp14:editId="070684D8">
                  <wp:extent cx="4252686" cy="2838874"/>
                  <wp:effectExtent l="0" t="0" r="0" b="0"/>
                  <wp:docPr id="2027405750"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405750" name="Afbeelding 202740575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56400" cy="2841353"/>
                          </a:xfrm>
                          <a:prstGeom prst="rect">
                            <a:avLst/>
                          </a:prstGeom>
                        </pic:spPr>
                      </pic:pic>
                    </a:graphicData>
                  </a:graphic>
                </wp:inline>
              </w:drawing>
            </w:r>
          </w:p>
        </w:tc>
      </w:tr>
      <w:tr w:rsidR="00681AB2" w14:paraId="56DE6FA9" w14:textId="77777777" w:rsidTr="009A5621">
        <w:tc>
          <w:tcPr>
            <w:tcW w:w="9062" w:type="dxa"/>
          </w:tcPr>
          <w:p w14:paraId="4136300E" w14:textId="77777777" w:rsidR="00681AB2" w:rsidRPr="00681AB2" w:rsidRDefault="00681AB2" w:rsidP="009A5621">
            <w:pPr>
              <w:pStyle w:val="05standaardzonderafstand"/>
              <w:rPr>
                <w:rStyle w:val="07minisubtekst"/>
              </w:rPr>
            </w:pPr>
          </w:p>
        </w:tc>
      </w:tr>
      <w:tr w:rsidR="00681AB2" w14:paraId="640E835E" w14:textId="77777777" w:rsidTr="009A5621">
        <w:trPr>
          <w:trHeight w:val="5102"/>
        </w:trPr>
        <w:tc>
          <w:tcPr>
            <w:tcW w:w="9062" w:type="dxa"/>
          </w:tcPr>
          <w:p w14:paraId="2E6E99C9" w14:textId="232A096B" w:rsidR="00681AB2" w:rsidRDefault="003F0116" w:rsidP="009A5621">
            <w:pPr>
              <w:pStyle w:val="05standaardzonderafstand"/>
            </w:pPr>
            <w:r>
              <w:rPr>
                <w:noProof/>
              </w:rPr>
              <w:drawing>
                <wp:inline distT="0" distB="0" distL="0" distR="0" wp14:anchorId="1EB8185A" wp14:editId="7DD7E9BC">
                  <wp:extent cx="2700000" cy="2700000"/>
                  <wp:effectExtent l="0" t="0" r="5715" b="5715"/>
                  <wp:docPr id="967886650" name="Afbeelding 4" descr="Afbeelding met gereedschap, schet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886650" name="Afbeelding 4" descr="Afbeelding met gereedschap, schets&#10;&#10;Door AI gegenereerde inhoud is mogelijk onjuist."/>
                          <pic:cNvPicPr/>
                        </pic:nvPicPr>
                        <pic:blipFill>
                          <a:blip r:embed="rId25">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3A483870" w14:textId="6CEC5334" w:rsidR="00681AB2" w:rsidRDefault="00681AB2" w:rsidP="008C5154">
      <w:pPr>
        <w:pStyle w:val="05standaardzonderafstand"/>
      </w:pPr>
    </w:p>
    <w:p w14:paraId="4140E641" w14:textId="77777777" w:rsidR="00681AB2" w:rsidRDefault="00681AB2" w:rsidP="00681AB2">
      <w:pPr>
        <w:pStyle w:val="Geenafstand"/>
      </w:pPr>
      <w:r>
        <w:br w:type="page"/>
      </w:r>
    </w:p>
    <w:p w14:paraId="71CE28E5" w14:textId="77777777" w:rsidR="00681AB2" w:rsidRPr="00750D0B" w:rsidRDefault="00681AB2" w:rsidP="00681AB2">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681AB2" w14:paraId="68899FEC" w14:textId="77777777" w:rsidTr="009A5621">
        <w:tc>
          <w:tcPr>
            <w:tcW w:w="9062" w:type="dxa"/>
          </w:tcPr>
          <w:p w14:paraId="0D03DEDE" w14:textId="49C965FB" w:rsidR="00681AB2" w:rsidRDefault="002F51CC" w:rsidP="009A5621">
            <w:pPr>
              <w:pStyle w:val="06ZntDK-voorleeszin"/>
            </w:pPr>
            <w:r w:rsidRPr="002F51CC">
              <w:t>De dokter kijkt in de mond van Lynn. Hoe ver kan je mond open, Lynn?</w:t>
            </w:r>
          </w:p>
        </w:tc>
      </w:tr>
      <w:tr w:rsidR="00681AB2" w14:paraId="7419415F" w14:textId="77777777" w:rsidTr="009A5621">
        <w:trPr>
          <w:trHeight w:val="1134"/>
        </w:trPr>
        <w:tc>
          <w:tcPr>
            <w:tcW w:w="9062" w:type="dxa"/>
          </w:tcPr>
          <w:p w14:paraId="02C90032" w14:textId="683E7C7B" w:rsidR="00681AB2" w:rsidRPr="00E830C7" w:rsidRDefault="002F51CC" w:rsidP="00E830C7">
            <w:pPr>
              <w:pStyle w:val="06ZntDK-prikkelenactie"/>
            </w:pPr>
            <w:r w:rsidRPr="002F51CC">
              <w:t>(A</w:t>
            </w:r>
            <w:r>
              <w:t>aaaaaa</w:t>
            </w:r>
            <w:r w:rsidRPr="002F51CC">
              <w:t xml:space="preserve"> zeggen, eventueel samen in de spiegel kijken hoe ver de mond open kan)</w:t>
            </w:r>
          </w:p>
        </w:tc>
      </w:tr>
      <w:tr w:rsidR="00681AB2" w14:paraId="4A618EC2" w14:textId="77777777" w:rsidTr="009A5621">
        <w:trPr>
          <w:trHeight w:val="5102"/>
        </w:trPr>
        <w:tc>
          <w:tcPr>
            <w:tcW w:w="9062" w:type="dxa"/>
          </w:tcPr>
          <w:p w14:paraId="07EDD719" w14:textId="617D8BFE" w:rsidR="00681AB2" w:rsidRDefault="005A7F31" w:rsidP="009A5621">
            <w:pPr>
              <w:pStyle w:val="05standaardzonderafstand"/>
            </w:pPr>
            <w:r>
              <w:rPr>
                <w:noProof/>
              </w:rPr>
              <w:drawing>
                <wp:anchor distT="0" distB="0" distL="114300" distR="114300" simplePos="0" relativeHeight="251661312" behindDoc="0" locked="0" layoutInCell="1" allowOverlap="1" wp14:anchorId="25C4C8A7" wp14:editId="0B1DAC3C">
                  <wp:simplePos x="0" y="0"/>
                  <wp:positionH relativeFrom="column">
                    <wp:posOffset>0</wp:posOffset>
                  </wp:positionH>
                  <wp:positionV relativeFrom="paragraph">
                    <wp:posOffset>0</wp:posOffset>
                  </wp:positionV>
                  <wp:extent cx="4860268" cy="3240000"/>
                  <wp:effectExtent l="0" t="0" r="0" b="0"/>
                  <wp:wrapNone/>
                  <wp:docPr id="83165995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60268" cy="324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81AB2" w14:paraId="0F06E368" w14:textId="77777777" w:rsidTr="009A5621">
        <w:tc>
          <w:tcPr>
            <w:tcW w:w="9062" w:type="dxa"/>
          </w:tcPr>
          <w:p w14:paraId="1BAE768E" w14:textId="77777777" w:rsidR="00681AB2" w:rsidRPr="00681AB2" w:rsidRDefault="00681AB2" w:rsidP="009A5621">
            <w:pPr>
              <w:pStyle w:val="05standaardzonderafstand"/>
              <w:rPr>
                <w:rStyle w:val="07minisubtekst"/>
              </w:rPr>
            </w:pPr>
          </w:p>
        </w:tc>
      </w:tr>
      <w:tr w:rsidR="00681AB2" w14:paraId="655ADF59" w14:textId="77777777" w:rsidTr="009A5621">
        <w:trPr>
          <w:trHeight w:val="5102"/>
        </w:trPr>
        <w:tc>
          <w:tcPr>
            <w:tcW w:w="9062" w:type="dxa"/>
          </w:tcPr>
          <w:p w14:paraId="164EBAA4" w14:textId="2D3C8545" w:rsidR="00681AB2" w:rsidRDefault="000506A9" w:rsidP="009A5621">
            <w:pPr>
              <w:pStyle w:val="05standaardzonderafstand"/>
            </w:pPr>
            <w:r>
              <w:rPr>
                <w:noProof/>
              </w:rPr>
              <w:drawing>
                <wp:inline distT="0" distB="0" distL="0" distR="0" wp14:anchorId="05D163B7" wp14:editId="61059A46">
                  <wp:extent cx="2700000" cy="2700000"/>
                  <wp:effectExtent l="0" t="0" r="5715" b="5715"/>
                  <wp:docPr id="648914906" name="Afbeelding 11" descr="Afbeelding met tekenfilm, emoticon, clipart, cirk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14906" name="Afbeelding 11" descr="Afbeelding met tekenfilm, emoticon, clipart, cirkel&#10;&#10;Door AI gegenereerde inhoud is mogelijk onjuist."/>
                          <pic:cNvPicPr/>
                        </pic:nvPicPr>
                        <pic:blipFill>
                          <a:blip r:embed="rId27">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313C2F38" w14:textId="76C4E2C0" w:rsidR="002F51CC" w:rsidRDefault="002F51CC" w:rsidP="008C5154">
      <w:pPr>
        <w:pStyle w:val="05standaardzonderafstand"/>
      </w:pPr>
    </w:p>
    <w:p w14:paraId="7A3BCB45" w14:textId="77777777" w:rsidR="002F51CC" w:rsidRDefault="002F51CC" w:rsidP="002F51CC">
      <w:pPr>
        <w:pStyle w:val="Geenafstand"/>
      </w:pPr>
      <w:r>
        <w:br w:type="page"/>
      </w:r>
    </w:p>
    <w:p w14:paraId="62F20914" w14:textId="77777777" w:rsidR="002F51CC" w:rsidRPr="00750D0B" w:rsidRDefault="002F51CC" w:rsidP="002F51CC">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F51CC" w14:paraId="666E0D29" w14:textId="77777777" w:rsidTr="00545410">
        <w:tc>
          <w:tcPr>
            <w:tcW w:w="9062" w:type="dxa"/>
          </w:tcPr>
          <w:p w14:paraId="7A533D92" w14:textId="3870DFF2" w:rsidR="002F51CC" w:rsidRDefault="002F51CC" w:rsidP="00545410">
            <w:pPr>
              <w:pStyle w:val="06ZntDK-voorleeszin"/>
            </w:pPr>
            <w:r w:rsidRPr="002F51CC">
              <w:t>Nu gaat de dokter luisteren met een apparaat (stethoscoop). Lynn moet heel veel ademhalen. Dat gaat goed!</w:t>
            </w:r>
          </w:p>
        </w:tc>
      </w:tr>
      <w:tr w:rsidR="002F51CC" w14:paraId="26CC3F08" w14:textId="77777777" w:rsidTr="00545410">
        <w:trPr>
          <w:trHeight w:val="1134"/>
        </w:trPr>
        <w:tc>
          <w:tcPr>
            <w:tcW w:w="9062" w:type="dxa"/>
          </w:tcPr>
          <w:p w14:paraId="26FBD94E" w14:textId="47855E45" w:rsidR="002F51CC" w:rsidRPr="00E830C7" w:rsidRDefault="002F51CC" w:rsidP="00545410">
            <w:pPr>
              <w:pStyle w:val="06ZntDK-prikkelenactie"/>
            </w:pPr>
            <w:r w:rsidRPr="002F51CC">
              <w:t>(luisteren met speelgoedstethoscoop, heel diep zuchten)</w:t>
            </w:r>
          </w:p>
        </w:tc>
      </w:tr>
      <w:tr w:rsidR="002F51CC" w14:paraId="46230D1C" w14:textId="77777777" w:rsidTr="00545410">
        <w:trPr>
          <w:trHeight w:val="5102"/>
        </w:trPr>
        <w:tc>
          <w:tcPr>
            <w:tcW w:w="9062" w:type="dxa"/>
          </w:tcPr>
          <w:p w14:paraId="049AEA81" w14:textId="07D33F77" w:rsidR="002F51CC" w:rsidRDefault="000506A9" w:rsidP="00545410">
            <w:pPr>
              <w:pStyle w:val="05standaardzonderafstand"/>
            </w:pPr>
            <w:r>
              <w:rPr>
                <w:noProof/>
              </w:rPr>
              <w:drawing>
                <wp:inline distT="0" distB="0" distL="0" distR="0" wp14:anchorId="4E367CB7" wp14:editId="68F67F79">
                  <wp:extent cx="4860000" cy="3240000"/>
                  <wp:effectExtent l="0" t="0" r="0" b="0"/>
                  <wp:docPr id="172069710" name="Afbeelding 8" descr="Stethoscoop op een plat oppervl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9710" name="Afbeelding 172069710" descr="Stethoscoop op een plat oppervlak"/>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60000" cy="3240000"/>
                          </a:xfrm>
                          <a:prstGeom prst="rect">
                            <a:avLst/>
                          </a:prstGeom>
                        </pic:spPr>
                      </pic:pic>
                    </a:graphicData>
                  </a:graphic>
                </wp:inline>
              </w:drawing>
            </w:r>
          </w:p>
        </w:tc>
      </w:tr>
      <w:tr w:rsidR="002F51CC" w14:paraId="20103424" w14:textId="77777777" w:rsidTr="00545410">
        <w:tc>
          <w:tcPr>
            <w:tcW w:w="9062" w:type="dxa"/>
          </w:tcPr>
          <w:p w14:paraId="49BAD87E" w14:textId="77777777" w:rsidR="002F51CC" w:rsidRPr="00681AB2" w:rsidRDefault="002F51CC" w:rsidP="00545410">
            <w:pPr>
              <w:pStyle w:val="05standaardzonderafstand"/>
              <w:rPr>
                <w:rStyle w:val="07minisubtekst"/>
              </w:rPr>
            </w:pPr>
          </w:p>
        </w:tc>
      </w:tr>
      <w:tr w:rsidR="002F51CC" w14:paraId="0FB7E162" w14:textId="77777777" w:rsidTr="00545410">
        <w:trPr>
          <w:trHeight w:val="5102"/>
        </w:trPr>
        <w:tc>
          <w:tcPr>
            <w:tcW w:w="9062" w:type="dxa"/>
          </w:tcPr>
          <w:p w14:paraId="28ACFECE" w14:textId="6FECF761" w:rsidR="002F51CC" w:rsidRDefault="000506A9" w:rsidP="00545410">
            <w:pPr>
              <w:pStyle w:val="05standaardzonderafstand"/>
            </w:pPr>
            <w:r>
              <w:rPr>
                <w:noProof/>
              </w:rPr>
              <w:drawing>
                <wp:inline distT="0" distB="0" distL="0" distR="0" wp14:anchorId="70DB2C76" wp14:editId="654A2344">
                  <wp:extent cx="2700000" cy="2700000"/>
                  <wp:effectExtent l="0" t="0" r="5715" b="5715"/>
                  <wp:docPr id="1336058277" name="Afbeelding 12" descr="Afbeelding met symbool, clipart, Graphics,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058277" name="Afbeelding 12" descr="Afbeelding met symbool, clipart, Graphics, ontwerp&#10;&#10;Door AI gegenereerde inhoud is mogelijk onjuist."/>
                          <pic:cNvPicPr/>
                        </pic:nvPicPr>
                        <pic:blipFill>
                          <a:blip r:embed="rId29">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1C4E1717" w14:textId="77777777" w:rsidR="002F51CC" w:rsidRDefault="002F51CC" w:rsidP="002F51CC">
      <w:pPr>
        <w:pStyle w:val="05standaardzonderafstand"/>
      </w:pPr>
    </w:p>
    <w:p w14:paraId="7AD88074" w14:textId="77777777" w:rsidR="002F51CC" w:rsidRDefault="002F51CC" w:rsidP="002F51CC">
      <w:pPr>
        <w:pStyle w:val="Geenafstand"/>
      </w:pPr>
      <w:r>
        <w:br w:type="page"/>
      </w:r>
    </w:p>
    <w:p w14:paraId="5EC4DDB2" w14:textId="77777777" w:rsidR="002F51CC" w:rsidRPr="00750D0B" w:rsidRDefault="002F51CC" w:rsidP="002F51CC">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F51CC" w14:paraId="7C22769D" w14:textId="77777777" w:rsidTr="00545410">
        <w:tc>
          <w:tcPr>
            <w:tcW w:w="9062" w:type="dxa"/>
          </w:tcPr>
          <w:p w14:paraId="4179E3BC" w14:textId="209E44B5" w:rsidR="002F51CC" w:rsidRDefault="002F51CC" w:rsidP="00545410">
            <w:pPr>
              <w:pStyle w:val="06ZntDK-voorleeszin"/>
            </w:pPr>
            <w:r w:rsidRPr="002F51CC">
              <w:t xml:space="preserve">De dokter </w:t>
            </w:r>
            <w:r w:rsidR="000436C3">
              <w:t xml:space="preserve">moet even voelen </w:t>
            </w:r>
            <w:r w:rsidRPr="002F51CC">
              <w:t>bij Lynn</w:t>
            </w:r>
            <w:r w:rsidR="000436C3">
              <w:t>.</w:t>
            </w:r>
            <w:r w:rsidRPr="002F51CC">
              <w:t xml:space="preserve"> Ze heeft handscho</w:t>
            </w:r>
            <w:r w:rsidR="000436C3">
              <w:t>e</w:t>
            </w:r>
            <w:r w:rsidRPr="002F51CC">
              <w:t>nen aan. Het kietelt een beetje.</w:t>
            </w:r>
          </w:p>
        </w:tc>
      </w:tr>
      <w:tr w:rsidR="002F51CC" w14:paraId="557AA7F1" w14:textId="77777777" w:rsidTr="00545410">
        <w:trPr>
          <w:trHeight w:val="1134"/>
        </w:trPr>
        <w:tc>
          <w:tcPr>
            <w:tcW w:w="9062" w:type="dxa"/>
          </w:tcPr>
          <w:p w14:paraId="512D64A3" w14:textId="12C9F4CA" w:rsidR="002F51CC" w:rsidRPr="00E830C7" w:rsidRDefault="002F51CC" w:rsidP="00545410">
            <w:pPr>
              <w:pStyle w:val="06ZntDK-prikkelenactie"/>
            </w:pPr>
            <w:r w:rsidRPr="002F51CC">
              <w:t>(handschoenen aan doen, kietelen met/zonder handschoenen)</w:t>
            </w:r>
          </w:p>
        </w:tc>
      </w:tr>
      <w:tr w:rsidR="002F51CC" w14:paraId="0452C610" w14:textId="77777777" w:rsidTr="00545410">
        <w:trPr>
          <w:trHeight w:val="5102"/>
        </w:trPr>
        <w:tc>
          <w:tcPr>
            <w:tcW w:w="9062" w:type="dxa"/>
          </w:tcPr>
          <w:p w14:paraId="5D89A383" w14:textId="0B21B92C" w:rsidR="002F51CC" w:rsidRDefault="00E40A7B" w:rsidP="00545410">
            <w:pPr>
              <w:pStyle w:val="05standaardzonderafstand"/>
            </w:pPr>
            <w:r>
              <w:rPr>
                <w:noProof/>
              </w:rPr>
              <w:drawing>
                <wp:inline distT="0" distB="0" distL="0" distR="0" wp14:anchorId="27C971A0" wp14:editId="7618DA24">
                  <wp:extent cx="4552950" cy="3035300"/>
                  <wp:effectExtent l="0" t="0" r="0" b="0"/>
                  <wp:docPr id="178503054" name="Afbeelding 9" descr="Persoon die chirurgische handschoenen draa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03054" name="Afbeelding 178503054" descr="Persoon die chirurgische handschoenen draag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552950" cy="3035300"/>
                          </a:xfrm>
                          <a:prstGeom prst="rect">
                            <a:avLst/>
                          </a:prstGeom>
                        </pic:spPr>
                      </pic:pic>
                    </a:graphicData>
                  </a:graphic>
                </wp:inline>
              </w:drawing>
            </w:r>
          </w:p>
        </w:tc>
      </w:tr>
      <w:tr w:rsidR="002F51CC" w14:paraId="6AA03A98" w14:textId="77777777" w:rsidTr="00545410">
        <w:tc>
          <w:tcPr>
            <w:tcW w:w="9062" w:type="dxa"/>
          </w:tcPr>
          <w:p w14:paraId="768515BF" w14:textId="77777777" w:rsidR="002F51CC" w:rsidRPr="00681AB2" w:rsidRDefault="002F51CC" w:rsidP="00545410">
            <w:pPr>
              <w:pStyle w:val="05standaardzonderafstand"/>
              <w:rPr>
                <w:rStyle w:val="07minisubtekst"/>
              </w:rPr>
            </w:pPr>
          </w:p>
        </w:tc>
      </w:tr>
      <w:tr w:rsidR="002F51CC" w14:paraId="0B01870E" w14:textId="77777777" w:rsidTr="00545410">
        <w:trPr>
          <w:trHeight w:val="5102"/>
        </w:trPr>
        <w:tc>
          <w:tcPr>
            <w:tcW w:w="9062" w:type="dxa"/>
          </w:tcPr>
          <w:p w14:paraId="1FF4BCF3" w14:textId="08BC7225" w:rsidR="002F51CC" w:rsidRDefault="00E40A7B" w:rsidP="00545410">
            <w:pPr>
              <w:pStyle w:val="05standaardzonderafstand"/>
            </w:pPr>
            <w:r>
              <w:rPr>
                <w:noProof/>
              </w:rPr>
              <w:drawing>
                <wp:inline distT="0" distB="0" distL="0" distR="0" wp14:anchorId="4073A120" wp14:editId="2F4ADBB3">
                  <wp:extent cx="2700000" cy="2700000"/>
                  <wp:effectExtent l="0" t="0" r="5715" b="5715"/>
                  <wp:docPr id="1460774771" name="Afbeelding 13" descr="Afbeelding met Graphics, symbool,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774771" name="Afbeelding 13" descr="Afbeelding met Graphics, symbool, ontwerp&#10;&#10;Door AI gegenereerde inhoud is mogelijk onjuist."/>
                          <pic:cNvPicPr/>
                        </pic:nvPicPr>
                        <pic:blipFill>
                          <a:blip r:embed="rId31">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54A6D038" w14:textId="77777777" w:rsidR="002F51CC" w:rsidRDefault="002F51CC" w:rsidP="002F51CC">
      <w:pPr>
        <w:pStyle w:val="05standaardzonderafstand"/>
      </w:pPr>
    </w:p>
    <w:p w14:paraId="4FEEEB29" w14:textId="77777777" w:rsidR="00945E8F" w:rsidRDefault="00945E8F">
      <w:r>
        <w:br w:type="page"/>
      </w:r>
    </w:p>
    <w:p w14:paraId="1BC0544C" w14:textId="77777777" w:rsidR="00945E8F" w:rsidRPr="00750D0B" w:rsidRDefault="00945E8F" w:rsidP="00945E8F">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945E8F" w14:paraId="79ADD342" w14:textId="77777777" w:rsidTr="00710DAA">
        <w:tc>
          <w:tcPr>
            <w:tcW w:w="9062" w:type="dxa"/>
          </w:tcPr>
          <w:p w14:paraId="3C6E9744" w14:textId="37B9AAEF" w:rsidR="00945E8F" w:rsidRDefault="00945E8F" w:rsidP="00710DAA">
            <w:pPr>
              <w:pStyle w:val="06ZntDK-voorleeszin"/>
            </w:pPr>
            <w:r>
              <w:t>D</w:t>
            </w:r>
            <w:r w:rsidRPr="00307B94">
              <w:t>e dokter is klaar. Goed gedaan dokter! Goed gedaan Lynn!</w:t>
            </w:r>
          </w:p>
        </w:tc>
      </w:tr>
      <w:tr w:rsidR="00945E8F" w14:paraId="22C19D95" w14:textId="77777777" w:rsidTr="00710DAA">
        <w:trPr>
          <w:trHeight w:val="1134"/>
        </w:trPr>
        <w:tc>
          <w:tcPr>
            <w:tcW w:w="9062" w:type="dxa"/>
          </w:tcPr>
          <w:p w14:paraId="1C8E76BA" w14:textId="77777777" w:rsidR="00945E8F" w:rsidRDefault="00945E8F" w:rsidP="00710DAA">
            <w:pPr>
              <w:pStyle w:val="06ZntDK-prikkelenactie"/>
            </w:pPr>
            <w:r w:rsidRPr="00307B94">
              <w:t>(duim opsteken)</w:t>
            </w:r>
          </w:p>
          <w:p w14:paraId="206D78D7" w14:textId="77777777" w:rsidR="00945E8F" w:rsidRPr="00307B94" w:rsidRDefault="00945E8F" w:rsidP="00710DAA">
            <w:pPr>
              <w:pStyle w:val="06ZntDK-voorleeszin"/>
            </w:pPr>
            <w:r w:rsidRPr="00FC11A8">
              <w:t>Lynn gaat thuis spelen/drinken/werken</w:t>
            </w:r>
            <w:r>
              <w:t>/slapen</w:t>
            </w:r>
            <w:r w:rsidRPr="00FC11A8">
              <w:t>.</w:t>
            </w:r>
          </w:p>
        </w:tc>
      </w:tr>
      <w:tr w:rsidR="00945E8F" w14:paraId="0C8665ED" w14:textId="77777777" w:rsidTr="00710DAA">
        <w:trPr>
          <w:trHeight w:val="5102"/>
        </w:trPr>
        <w:tc>
          <w:tcPr>
            <w:tcW w:w="9062" w:type="dxa"/>
          </w:tcPr>
          <w:p w14:paraId="78C72FEC" w14:textId="77777777" w:rsidR="00945E8F" w:rsidRDefault="00945E8F" w:rsidP="00710DAA">
            <w:pPr>
              <w:pStyle w:val="05standaardzonderafstand"/>
            </w:pPr>
            <w:r>
              <w:rPr>
                <w:noProof/>
              </w:rPr>
              <w:drawing>
                <wp:inline distT="0" distB="0" distL="0" distR="0" wp14:anchorId="607CB8FA" wp14:editId="2BD13566">
                  <wp:extent cx="4860000" cy="3240000"/>
                  <wp:effectExtent l="0" t="0" r="0" b="0"/>
                  <wp:docPr id="1469034249" name="Afbeelding 3" descr="Man die duimen omhoog ste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034249" name="Afbeelding 1469034249" descr="Man die duimen omhoog steek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860000" cy="3240000"/>
                          </a:xfrm>
                          <a:prstGeom prst="rect">
                            <a:avLst/>
                          </a:prstGeom>
                        </pic:spPr>
                      </pic:pic>
                    </a:graphicData>
                  </a:graphic>
                </wp:inline>
              </w:drawing>
            </w:r>
          </w:p>
        </w:tc>
      </w:tr>
      <w:tr w:rsidR="00945E8F" w14:paraId="0D659B63" w14:textId="77777777" w:rsidTr="00710DAA">
        <w:tc>
          <w:tcPr>
            <w:tcW w:w="9062" w:type="dxa"/>
          </w:tcPr>
          <w:p w14:paraId="1B00EBDF" w14:textId="77777777" w:rsidR="00945E8F" w:rsidRPr="00681AB2" w:rsidRDefault="00945E8F" w:rsidP="00710DAA">
            <w:pPr>
              <w:pStyle w:val="05standaardzonderafstand"/>
              <w:rPr>
                <w:rStyle w:val="07minisubtekst"/>
              </w:rPr>
            </w:pPr>
          </w:p>
        </w:tc>
      </w:tr>
      <w:tr w:rsidR="00945E8F" w14:paraId="392B6765" w14:textId="77777777" w:rsidTr="00710DAA">
        <w:trPr>
          <w:trHeight w:val="5102"/>
        </w:trPr>
        <w:tc>
          <w:tcPr>
            <w:tcW w:w="9062" w:type="dxa"/>
          </w:tcPr>
          <w:p w14:paraId="0E06E27C" w14:textId="77777777" w:rsidR="00945E8F" w:rsidRDefault="00945E8F" w:rsidP="00710DAA">
            <w:pPr>
              <w:pStyle w:val="05standaardzonderafstand"/>
            </w:pPr>
            <w:r>
              <w:rPr>
                <w:noProof/>
              </w:rPr>
              <w:drawing>
                <wp:inline distT="0" distB="0" distL="0" distR="0" wp14:anchorId="13FA5716" wp14:editId="05EB8FFB">
                  <wp:extent cx="2700000" cy="2700000"/>
                  <wp:effectExtent l="0" t="0" r="5715" b="5715"/>
                  <wp:docPr id="441617280" name="Afbeelding 32" descr="Afbeelding met logo, clipar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617280" name="Afbeelding 32" descr="Afbeelding met logo, clipart&#10;&#10;Door AI gegenereerde inhoud is mogelijk onjuist."/>
                          <pic:cNvPicPr/>
                        </pic:nvPicPr>
                        <pic:blipFill>
                          <a:blip r:embed="rId33">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512A57F2" w14:textId="372BCEFB" w:rsidR="00945E8F" w:rsidRDefault="00945E8F" w:rsidP="00945E8F">
      <w:pPr>
        <w:pStyle w:val="05standaardzonderafstand"/>
      </w:pPr>
    </w:p>
    <w:p w14:paraId="26B036FF" w14:textId="77777777" w:rsidR="00945E8F" w:rsidRDefault="00945E8F" w:rsidP="00945E8F">
      <w:pPr>
        <w:pStyle w:val="Geenafstand"/>
      </w:pPr>
      <w:r>
        <w:br w:type="page"/>
      </w:r>
    </w:p>
    <w:p w14:paraId="5A9592C1" w14:textId="43267012" w:rsidR="00945E8F" w:rsidRDefault="00945E8F" w:rsidP="00945E8F">
      <w:pPr>
        <w:pStyle w:val="0101ahoofdkop"/>
      </w:pPr>
      <w:r>
        <w:lastRenderedPageBreak/>
        <w:t>Bijlage speciale onderzoeken</w:t>
      </w:r>
    </w:p>
    <w:p w14:paraId="1E8ECDA9" w14:textId="3E975D9B" w:rsidR="002F51CC" w:rsidRDefault="002F51CC" w:rsidP="002F51CC">
      <w:pPr>
        <w:pStyle w:val="Geenafstand"/>
      </w:pPr>
      <w:r>
        <w:br w:type="page"/>
      </w:r>
    </w:p>
    <w:p w14:paraId="677493A6" w14:textId="77777777" w:rsidR="002F51CC" w:rsidRPr="00750D0B" w:rsidRDefault="002F51CC" w:rsidP="002F51CC">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F51CC" w14:paraId="0DB2C91A" w14:textId="77777777" w:rsidTr="00545410">
        <w:tc>
          <w:tcPr>
            <w:tcW w:w="9062" w:type="dxa"/>
          </w:tcPr>
          <w:p w14:paraId="7E513D8A" w14:textId="2E89C24A" w:rsidR="002F51CC" w:rsidRDefault="002F51CC" w:rsidP="00545410">
            <w:pPr>
              <w:pStyle w:val="06ZntDK-voorleeszin"/>
            </w:pPr>
            <w:r w:rsidRPr="002F51CC">
              <w:t>De dokter heeft een apparaat. Het apparaat piept.</w:t>
            </w:r>
          </w:p>
        </w:tc>
      </w:tr>
      <w:tr w:rsidR="002F51CC" w14:paraId="1F24660B" w14:textId="77777777" w:rsidTr="00545410">
        <w:trPr>
          <w:trHeight w:val="1134"/>
        </w:trPr>
        <w:tc>
          <w:tcPr>
            <w:tcW w:w="9062" w:type="dxa"/>
          </w:tcPr>
          <w:p w14:paraId="1ED9A890" w14:textId="0F1012B9" w:rsidR="002F51CC" w:rsidRPr="00E830C7" w:rsidRDefault="002F51CC" w:rsidP="00545410">
            <w:pPr>
              <w:pStyle w:val="06ZntDK-prikkelenactie"/>
            </w:pPr>
            <w:r w:rsidRPr="002F51CC">
              <w:t>(piepjes laten horen, bijv. via een spraakknop of je telefoon)</w:t>
            </w:r>
          </w:p>
        </w:tc>
      </w:tr>
      <w:tr w:rsidR="002F51CC" w14:paraId="01A62E02" w14:textId="77777777" w:rsidTr="00545410">
        <w:trPr>
          <w:trHeight w:val="5102"/>
        </w:trPr>
        <w:tc>
          <w:tcPr>
            <w:tcW w:w="9062" w:type="dxa"/>
          </w:tcPr>
          <w:p w14:paraId="526B83A5" w14:textId="1BB40732" w:rsidR="002F51CC" w:rsidRDefault="00492723" w:rsidP="00545410">
            <w:pPr>
              <w:pStyle w:val="05standaardzonderafstand"/>
            </w:pPr>
            <w:r>
              <w:rPr>
                <w:noProof/>
              </w:rPr>
              <w:drawing>
                <wp:inline distT="0" distB="0" distL="0" distR="0" wp14:anchorId="6484D13E" wp14:editId="24FFAE13">
                  <wp:extent cx="4891536" cy="3240000"/>
                  <wp:effectExtent l="0" t="0" r="4445" b="0"/>
                  <wp:docPr id="1221324816" name="Afbeelding 4" descr="Handen op de o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324816" name="Afbeelding 1221324816" descr="Handen op de oren"/>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891536" cy="3240000"/>
                          </a:xfrm>
                          <a:prstGeom prst="rect">
                            <a:avLst/>
                          </a:prstGeom>
                        </pic:spPr>
                      </pic:pic>
                    </a:graphicData>
                  </a:graphic>
                </wp:inline>
              </w:drawing>
            </w:r>
          </w:p>
        </w:tc>
      </w:tr>
      <w:tr w:rsidR="002F51CC" w14:paraId="27ED9535" w14:textId="77777777" w:rsidTr="00545410">
        <w:tc>
          <w:tcPr>
            <w:tcW w:w="9062" w:type="dxa"/>
          </w:tcPr>
          <w:p w14:paraId="5F3FA6C4" w14:textId="77777777" w:rsidR="002F51CC" w:rsidRPr="00681AB2" w:rsidRDefault="002F51CC" w:rsidP="00545410">
            <w:pPr>
              <w:pStyle w:val="05standaardzonderafstand"/>
              <w:rPr>
                <w:rStyle w:val="07minisubtekst"/>
              </w:rPr>
            </w:pPr>
          </w:p>
        </w:tc>
      </w:tr>
      <w:tr w:rsidR="002F51CC" w14:paraId="6FEFAD0E" w14:textId="77777777" w:rsidTr="00545410">
        <w:trPr>
          <w:trHeight w:val="5102"/>
        </w:trPr>
        <w:tc>
          <w:tcPr>
            <w:tcW w:w="9062" w:type="dxa"/>
          </w:tcPr>
          <w:p w14:paraId="6081D5B0" w14:textId="0A360665" w:rsidR="002F51CC" w:rsidRDefault="00492723" w:rsidP="00545410">
            <w:pPr>
              <w:pStyle w:val="05standaardzonderafstand"/>
            </w:pPr>
            <w:r>
              <w:rPr>
                <w:noProof/>
                <w:lang w:val="en-US"/>
              </w:rPr>
              <w:drawing>
                <wp:inline distT="0" distB="0" distL="0" distR="0" wp14:anchorId="559FFE52" wp14:editId="0142D3C8">
                  <wp:extent cx="2700000" cy="2700000"/>
                  <wp:effectExtent l="0" t="0" r="5715" b="5715"/>
                  <wp:docPr id="1945529028" name="Afbeelding 7" descr="Afbeelding met cirkel, zwart-wit, schets, Graphic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529028" name="Afbeelding 7" descr="Afbeelding met cirkel, zwart-wit, schets, Graphics&#10;&#10;Door AI gegenereerde inhoud is mogelijk onjuist."/>
                          <pic:cNvPicPr/>
                        </pic:nvPicPr>
                        <pic:blipFill>
                          <a:blip r:embed="rId35">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58CEF668" w14:textId="77777777" w:rsidR="002F51CC" w:rsidRDefault="002F51CC" w:rsidP="002F51CC">
      <w:pPr>
        <w:pStyle w:val="05standaardzonderafstand"/>
      </w:pPr>
    </w:p>
    <w:p w14:paraId="16CFEB98" w14:textId="77777777" w:rsidR="002F51CC" w:rsidRDefault="002F51CC" w:rsidP="002F51CC">
      <w:pPr>
        <w:pStyle w:val="Geenafstand"/>
      </w:pPr>
      <w:r>
        <w:br w:type="page"/>
      </w:r>
    </w:p>
    <w:p w14:paraId="418DEAB4" w14:textId="77777777" w:rsidR="002F51CC" w:rsidRPr="00750D0B" w:rsidRDefault="002F51CC" w:rsidP="002F51CC">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F51CC" w14:paraId="362AC8D0" w14:textId="77777777" w:rsidTr="00545410">
        <w:tc>
          <w:tcPr>
            <w:tcW w:w="9062" w:type="dxa"/>
          </w:tcPr>
          <w:p w14:paraId="7C71D5FA" w14:textId="449D6937" w:rsidR="002F51CC" w:rsidRDefault="002F51CC" w:rsidP="00545410">
            <w:pPr>
              <w:pStyle w:val="06ZntDK-voorleeszin"/>
            </w:pPr>
            <w:r w:rsidRPr="002F51CC">
              <w:t>Lynn krijgt een koptelefoon op. Hoor je me nog, Lynn?</w:t>
            </w:r>
          </w:p>
        </w:tc>
      </w:tr>
      <w:tr w:rsidR="002F51CC" w14:paraId="57989FC7" w14:textId="77777777" w:rsidTr="00545410">
        <w:trPr>
          <w:trHeight w:val="1134"/>
        </w:trPr>
        <w:tc>
          <w:tcPr>
            <w:tcW w:w="9062" w:type="dxa"/>
          </w:tcPr>
          <w:p w14:paraId="2266AA1B" w14:textId="457278A0" w:rsidR="002F51CC" w:rsidRPr="00E830C7" w:rsidRDefault="002F51CC" w:rsidP="00545410">
            <w:pPr>
              <w:pStyle w:val="06ZntDK-prikkelenactie"/>
            </w:pPr>
            <w:r w:rsidRPr="002F51CC">
              <w:t>(koptelefoon opzetten, grappig geluid maken)</w:t>
            </w:r>
          </w:p>
        </w:tc>
      </w:tr>
      <w:tr w:rsidR="002F51CC" w14:paraId="686E4DB0" w14:textId="77777777" w:rsidTr="00545410">
        <w:trPr>
          <w:trHeight w:val="5102"/>
        </w:trPr>
        <w:tc>
          <w:tcPr>
            <w:tcW w:w="9062" w:type="dxa"/>
          </w:tcPr>
          <w:p w14:paraId="15368A8F" w14:textId="0F289DDA" w:rsidR="002F51CC" w:rsidRDefault="005A7F31" w:rsidP="00545410">
            <w:pPr>
              <w:pStyle w:val="05standaardzonderafstand"/>
            </w:pPr>
            <w:r>
              <w:rPr>
                <w:noProof/>
              </w:rPr>
              <w:drawing>
                <wp:anchor distT="0" distB="0" distL="114300" distR="114300" simplePos="0" relativeHeight="251664384" behindDoc="0" locked="0" layoutInCell="1" allowOverlap="1" wp14:anchorId="629A799B" wp14:editId="6643EBDB">
                  <wp:simplePos x="0" y="0"/>
                  <wp:positionH relativeFrom="column">
                    <wp:posOffset>0</wp:posOffset>
                  </wp:positionH>
                  <wp:positionV relativeFrom="paragraph">
                    <wp:posOffset>0</wp:posOffset>
                  </wp:positionV>
                  <wp:extent cx="3240000" cy="3240000"/>
                  <wp:effectExtent l="0" t="0" r="0" b="0"/>
                  <wp:wrapNone/>
                  <wp:docPr id="12035778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40000" cy="324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F51CC" w14:paraId="2F30A17A" w14:textId="77777777" w:rsidTr="00545410">
        <w:tc>
          <w:tcPr>
            <w:tcW w:w="9062" w:type="dxa"/>
          </w:tcPr>
          <w:p w14:paraId="6AA74C8D" w14:textId="77777777" w:rsidR="002F51CC" w:rsidRPr="00681AB2" w:rsidRDefault="002F51CC" w:rsidP="00545410">
            <w:pPr>
              <w:pStyle w:val="05standaardzonderafstand"/>
              <w:rPr>
                <w:rStyle w:val="07minisubtekst"/>
              </w:rPr>
            </w:pPr>
          </w:p>
        </w:tc>
      </w:tr>
      <w:tr w:rsidR="002F51CC" w14:paraId="27AD773E" w14:textId="77777777" w:rsidTr="00545410">
        <w:trPr>
          <w:trHeight w:val="5102"/>
        </w:trPr>
        <w:tc>
          <w:tcPr>
            <w:tcW w:w="9062" w:type="dxa"/>
          </w:tcPr>
          <w:p w14:paraId="77AFA081" w14:textId="48560665" w:rsidR="002F51CC" w:rsidRDefault="00492723" w:rsidP="00545410">
            <w:pPr>
              <w:pStyle w:val="05standaardzonderafstand"/>
            </w:pPr>
            <w:r>
              <w:rPr>
                <w:noProof/>
              </w:rPr>
              <w:drawing>
                <wp:inline distT="0" distB="0" distL="0" distR="0" wp14:anchorId="2740213E" wp14:editId="6CCA12D2">
                  <wp:extent cx="2700000" cy="2700000"/>
                  <wp:effectExtent l="0" t="0" r="5715" b="5715"/>
                  <wp:docPr id="856211936" name="Afbeelding 8" descr="Afbeelding met Hoofdtelefoon, oortelefoon, zwart-wit, cirk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211936" name="Afbeelding 8" descr="Afbeelding met Hoofdtelefoon, oortelefoon, zwart-wit, cirkel&#10;&#10;Door AI gegenereerde inhoud is mogelijk onjuist."/>
                          <pic:cNvPicPr/>
                        </pic:nvPicPr>
                        <pic:blipFill>
                          <a:blip r:embed="rId37">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44C43B19" w14:textId="77777777" w:rsidR="002F51CC" w:rsidRDefault="002F51CC" w:rsidP="002F51CC">
      <w:pPr>
        <w:pStyle w:val="05standaardzonderafstand"/>
      </w:pPr>
    </w:p>
    <w:p w14:paraId="371C030D" w14:textId="77777777" w:rsidR="002F51CC" w:rsidRDefault="002F51CC" w:rsidP="002F51CC">
      <w:pPr>
        <w:pStyle w:val="Geenafstand"/>
      </w:pPr>
      <w:r>
        <w:br w:type="page"/>
      </w:r>
    </w:p>
    <w:p w14:paraId="48ADE2D0" w14:textId="77777777" w:rsidR="002F51CC" w:rsidRPr="00750D0B" w:rsidRDefault="002F51CC" w:rsidP="002F51CC">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F51CC" w14:paraId="110D6608" w14:textId="77777777" w:rsidTr="00545410">
        <w:tc>
          <w:tcPr>
            <w:tcW w:w="9062" w:type="dxa"/>
          </w:tcPr>
          <w:p w14:paraId="51E31E47" w14:textId="3AA6A722" w:rsidR="002F51CC" w:rsidRDefault="00681FBA" w:rsidP="00545410">
            <w:pPr>
              <w:pStyle w:val="06ZntDK-voorleeszin"/>
            </w:pPr>
            <w:r w:rsidRPr="00681FBA">
              <w:t>Lynn hoort ‘piep’! Nu mag ze op de knop drukken/een blokje pakken.</w:t>
            </w:r>
          </w:p>
        </w:tc>
      </w:tr>
      <w:tr w:rsidR="002F51CC" w14:paraId="64919D92" w14:textId="77777777" w:rsidTr="00545410">
        <w:trPr>
          <w:trHeight w:val="1134"/>
        </w:trPr>
        <w:tc>
          <w:tcPr>
            <w:tcW w:w="9062" w:type="dxa"/>
          </w:tcPr>
          <w:p w14:paraId="4A100B62" w14:textId="045AA269" w:rsidR="002F51CC" w:rsidRPr="00E830C7" w:rsidRDefault="00EC7909" w:rsidP="00545410">
            <w:pPr>
              <w:pStyle w:val="06ZntDK-prikkelenactie"/>
            </w:pPr>
            <w:r w:rsidRPr="00EC7909">
              <w:t xml:space="preserve">(toren van </w:t>
            </w:r>
            <w:r w:rsidRPr="006D0ED0">
              <w:t>blokjes maken/drukken op een knopje/blokje in bakje doen)</w:t>
            </w:r>
          </w:p>
        </w:tc>
      </w:tr>
      <w:tr w:rsidR="002F51CC" w14:paraId="38B3BFC4" w14:textId="77777777" w:rsidTr="00545410">
        <w:trPr>
          <w:trHeight w:val="5102"/>
        </w:trPr>
        <w:tc>
          <w:tcPr>
            <w:tcW w:w="9062" w:type="dxa"/>
          </w:tcPr>
          <w:p w14:paraId="4156C441" w14:textId="1C20DEEF" w:rsidR="002F51CC" w:rsidRDefault="00E40A7B" w:rsidP="00545410">
            <w:pPr>
              <w:pStyle w:val="05standaardzonderafstand"/>
            </w:pPr>
            <w:r>
              <w:rPr>
                <w:noProof/>
              </w:rPr>
              <w:drawing>
                <wp:inline distT="0" distB="0" distL="0" distR="0" wp14:anchorId="3415358A" wp14:editId="0700F54D">
                  <wp:extent cx="4860000" cy="3240000"/>
                  <wp:effectExtent l="0" t="0" r="0" b="0"/>
                  <wp:docPr id="2097944370" name="Afbeelding 6" descr="Close-up van kleurrijke speelgoedblok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944370" name="Afbeelding 2097944370" descr="Close-up van kleurrijke speelgoedblokken"/>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60000" cy="3240000"/>
                          </a:xfrm>
                          <a:prstGeom prst="rect">
                            <a:avLst/>
                          </a:prstGeom>
                        </pic:spPr>
                      </pic:pic>
                    </a:graphicData>
                  </a:graphic>
                </wp:inline>
              </w:drawing>
            </w:r>
          </w:p>
        </w:tc>
      </w:tr>
      <w:tr w:rsidR="002F51CC" w14:paraId="74D76801" w14:textId="77777777" w:rsidTr="00545410">
        <w:tc>
          <w:tcPr>
            <w:tcW w:w="9062" w:type="dxa"/>
          </w:tcPr>
          <w:p w14:paraId="62D086FC" w14:textId="77777777" w:rsidR="002F51CC" w:rsidRPr="00681AB2" w:rsidRDefault="002F51CC" w:rsidP="00545410">
            <w:pPr>
              <w:pStyle w:val="05standaardzonderafstand"/>
              <w:rPr>
                <w:rStyle w:val="07minisubtekst"/>
              </w:rPr>
            </w:pPr>
          </w:p>
        </w:tc>
      </w:tr>
      <w:tr w:rsidR="002F51CC" w14:paraId="4075D6D7" w14:textId="77777777" w:rsidTr="00545410">
        <w:trPr>
          <w:trHeight w:val="5102"/>
        </w:trPr>
        <w:tc>
          <w:tcPr>
            <w:tcW w:w="9062" w:type="dxa"/>
          </w:tcPr>
          <w:p w14:paraId="06BDF53D" w14:textId="63B8EBFB" w:rsidR="002F51CC" w:rsidRDefault="00E40A7B" w:rsidP="00545410">
            <w:pPr>
              <w:pStyle w:val="05standaardzonderafstand"/>
            </w:pPr>
            <w:r>
              <w:rPr>
                <w:noProof/>
                <w:lang w:val="en-US"/>
              </w:rPr>
              <w:drawing>
                <wp:inline distT="0" distB="0" distL="0" distR="0" wp14:anchorId="4841F4E5" wp14:editId="621DA2EB">
                  <wp:extent cx="2700000" cy="2700000"/>
                  <wp:effectExtent l="0" t="0" r="5715" b="5715"/>
                  <wp:docPr id="1325822349" name="Afbeelding 9" descr="Afbeelding met silhoue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822349" name="Afbeelding 9" descr="Afbeelding met silhouet&#10;&#10;Door AI gegenereerde inhoud is mogelijk onjuist."/>
                          <pic:cNvPicPr/>
                        </pic:nvPicPr>
                        <pic:blipFill>
                          <a:blip r:embed="rId39">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03BFB9FF" w14:textId="77777777" w:rsidR="002F51CC" w:rsidRDefault="002F51CC" w:rsidP="002F51CC">
      <w:pPr>
        <w:pStyle w:val="05standaardzonderafstand"/>
      </w:pPr>
    </w:p>
    <w:p w14:paraId="6D4F0E7A" w14:textId="77777777" w:rsidR="002F51CC" w:rsidRDefault="002F51CC" w:rsidP="002F51CC">
      <w:pPr>
        <w:pStyle w:val="Geenafstand"/>
      </w:pPr>
      <w:r>
        <w:br w:type="page"/>
      </w:r>
    </w:p>
    <w:p w14:paraId="0CEB49EC" w14:textId="77777777" w:rsidR="002F51CC" w:rsidRPr="00750D0B" w:rsidRDefault="002F51CC" w:rsidP="002F51CC">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F51CC" w14:paraId="6DC0F226" w14:textId="77777777" w:rsidTr="00545410">
        <w:tc>
          <w:tcPr>
            <w:tcW w:w="9062" w:type="dxa"/>
          </w:tcPr>
          <w:p w14:paraId="397F8FEB" w14:textId="7C80BE03" w:rsidR="002F51CC" w:rsidRDefault="00CA3FD0" w:rsidP="00545410">
            <w:pPr>
              <w:pStyle w:val="06ZntDK-voorleeszin"/>
            </w:pPr>
            <w:r w:rsidRPr="00CA3FD0">
              <w:t>De dokter kijkt bij Lynn in het oor. Ze kijkt met een lampje. Dan kan ze het goed zien.</w:t>
            </w:r>
          </w:p>
        </w:tc>
      </w:tr>
      <w:tr w:rsidR="002F51CC" w14:paraId="647D09B2" w14:textId="77777777" w:rsidTr="00545410">
        <w:trPr>
          <w:trHeight w:val="1134"/>
        </w:trPr>
        <w:tc>
          <w:tcPr>
            <w:tcW w:w="9062" w:type="dxa"/>
          </w:tcPr>
          <w:p w14:paraId="1E169C75" w14:textId="08A3A740" w:rsidR="002F51CC" w:rsidRPr="00E830C7" w:rsidRDefault="00CA3FD0" w:rsidP="00545410">
            <w:pPr>
              <w:pStyle w:val="06ZntDK-prikkelenactie"/>
            </w:pPr>
            <w:r w:rsidRPr="00CA3FD0">
              <w:t>(in het oor schijnen met een lampje)</w:t>
            </w:r>
          </w:p>
        </w:tc>
      </w:tr>
      <w:tr w:rsidR="002F51CC" w14:paraId="463622BF" w14:textId="77777777" w:rsidTr="00545410">
        <w:trPr>
          <w:trHeight w:val="5102"/>
        </w:trPr>
        <w:tc>
          <w:tcPr>
            <w:tcW w:w="9062" w:type="dxa"/>
          </w:tcPr>
          <w:p w14:paraId="2BE9DFA9" w14:textId="2AA953BF" w:rsidR="002F51CC" w:rsidRDefault="00E40A7B" w:rsidP="00545410">
            <w:pPr>
              <w:pStyle w:val="05standaardzonderafstand"/>
            </w:pPr>
            <w:r>
              <w:rPr>
                <w:noProof/>
              </w:rPr>
              <w:drawing>
                <wp:anchor distT="0" distB="0" distL="114300" distR="114300" simplePos="0" relativeHeight="251677696" behindDoc="0" locked="0" layoutInCell="1" allowOverlap="1" wp14:anchorId="278B86AA" wp14:editId="0C287443">
                  <wp:simplePos x="0" y="0"/>
                  <wp:positionH relativeFrom="column">
                    <wp:posOffset>0</wp:posOffset>
                  </wp:positionH>
                  <wp:positionV relativeFrom="paragraph">
                    <wp:posOffset>0</wp:posOffset>
                  </wp:positionV>
                  <wp:extent cx="4860537" cy="3240000"/>
                  <wp:effectExtent l="0" t="0" r="0" b="0"/>
                  <wp:wrapNone/>
                  <wp:docPr id="559846096"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60537" cy="324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F51CC" w14:paraId="173E43AB" w14:textId="77777777" w:rsidTr="00545410">
        <w:tc>
          <w:tcPr>
            <w:tcW w:w="9062" w:type="dxa"/>
          </w:tcPr>
          <w:p w14:paraId="25DFD6C0" w14:textId="77777777" w:rsidR="002F51CC" w:rsidRPr="00681AB2" w:rsidRDefault="002F51CC" w:rsidP="00545410">
            <w:pPr>
              <w:pStyle w:val="05standaardzonderafstand"/>
              <w:rPr>
                <w:rStyle w:val="07minisubtekst"/>
              </w:rPr>
            </w:pPr>
          </w:p>
        </w:tc>
      </w:tr>
      <w:tr w:rsidR="002F51CC" w14:paraId="5C626543" w14:textId="77777777" w:rsidTr="00545410">
        <w:trPr>
          <w:trHeight w:val="5102"/>
        </w:trPr>
        <w:tc>
          <w:tcPr>
            <w:tcW w:w="9062" w:type="dxa"/>
          </w:tcPr>
          <w:p w14:paraId="4AB6A846" w14:textId="6F00127F" w:rsidR="002F51CC" w:rsidRDefault="00E40A7B" w:rsidP="00545410">
            <w:pPr>
              <w:pStyle w:val="05standaardzonderafstand"/>
            </w:pPr>
            <w:r>
              <w:rPr>
                <w:noProof/>
              </w:rPr>
              <w:drawing>
                <wp:inline distT="0" distB="0" distL="0" distR="0" wp14:anchorId="70D280F5" wp14:editId="66DF65C9">
                  <wp:extent cx="2700000" cy="2700000"/>
                  <wp:effectExtent l="0" t="0" r="5715" b="5715"/>
                  <wp:docPr id="1259950428" name="Afbeelding 10" descr="Afbeelding met schets, tekening, zwart-wit, illustrati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950428" name="Afbeelding 10" descr="Afbeelding met schets, tekening, zwart-wit, illustratie&#10;&#10;Door AI gegenereerde inhoud is mogelijk onjuist."/>
                          <pic:cNvPicPr/>
                        </pic:nvPicPr>
                        <pic:blipFill>
                          <a:blip r:embed="rId41">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45D3A164" w14:textId="77777777" w:rsidR="002F51CC" w:rsidRDefault="002F51CC" w:rsidP="002F51CC">
      <w:pPr>
        <w:pStyle w:val="05standaardzonderafstand"/>
      </w:pPr>
    </w:p>
    <w:p w14:paraId="62E3624D" w14:textId="77777777" w:rsidR="002F51CC" w:rsidRDefault="002F51CC" w:rsidP="002F51CC">
      <w:pPr>
        <w:pStyle w:val="Geenafstand"/>
      </w:pPr>
      <w:r>
        <w:br w:type="page"/>
      </w:r>
    </w:p>
    <w:p w14:paraId="483F102B" w14:textId="77777777" w:rsidR="002F51CC" w:rsidRPr="00750D0B" w:rsidRDefault="002F51CC" w:rsidP="002F51CC">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F51CC" w14:paraId="083FBC67" w14:textId="77777777" w:rsidTr="00545410">
        <w:tc>
          <w:tcPr>
            <w:tcW w:w="9062" w:type="dxa"/>
          </w:tcPr>
          <w:p w14:paraId="365C268D" w14:textId="3C950767" w:rsidR="002F51CC" w:rsidRDefault="00CA3FD0" w:rsidP="00545410">
            <w:pPr>
              <w:pStyle w:val="06ZntDK-voorleeszin"/>
            </w:pPr>
            <w:r w:rsidRPr="00CA3FD0">
              <w:t>Lynn krijgt een foto. Ze moet heeeeeel stil zitten/staan tot de dokter ‘ja’ zegt. Goed gedaan, Lynn!</w:t>
            </w:r>
          </w:p>
        </w:tc>
      </w:tr>
      <w:tr w:rsidR="002F51CC" w14:paraId="6DCE52E9" w14:textId="77777777" w:rsidTr="00545410">
        <w:trPr>
          <w:trHeight w:val="1134"/>
        </w:trPr>
        <w:tc>
          <w:tcPr>
            <w:tcW w:w="9062" w:type="dxa"/>
          </w:tcPr>
          <w:p w14:paraId="102B7258" w14:textId="2C0E0392" w:rsidR="002F51CC" w:rsidRPr="00E830C7" w:rsidRDefault="00CA3FD0" w:rsidP="00545410">
            <w:pPr>
              <w:pStyle w:val="06ZntDK-prikkelenactie"/>
            </w:pPr>
            <w:r w:rsidRPr="00CA3FD0">
              <w:t>(heel stil zitten en dan opeens ‘ja’ zeggen)</w:t>
            </w:r>
          </w:p>
        </w:tc>
      </w:tr>
      <w:tr w:rsidR="002F51CC" w14:paraId="501EB779" w14:textId="77777777" w:rsidTr="00545410">
        <w:trPr>
          <w:trHeight w:val="5102"/>
        </w:trPr>
        <w:tc>
          <w:tcPr>
            <w:tcW w:w="9062" w:type="dxa"/>
          </w:tcPr>
          <w:p w14:paraId="1F4FB6A6" w14:textId="0FCF32CB" w:rsidR="002F51CC" w:rsidRDefault="00E40A7B" w:rsidP="00545410">
            <w:pPr>
              <w:pStyle w:val="05standaardzonderafstand"/>
            </w:pPr>
            <w:r>
              <w:rPr>
                <w:noProof/>
              </w:rPr>
              <w:drawing>
                <wp:anchor distT="0" distB="0" distL="114300" distR="114300" simplePos="0" relativeHeight="251678720" behindDoc="0" locked="0" layoutInCell="1" allowOverlap="1" wp14:anchorId="392E4AB1" wp14:editId="2C386FDE">
                  <wp:simplePos x="0" y="0"/>
                  <wp:positionH relativeFrom="column">
                    <wp:posOffset>0</wp:posOffset>
                  </wp:positionH>
                  <wp:positionV relativeFrom="paragraph">
                    <wp:posOffset>0</wp:posOffset>
                  </wp:positionV>
                  <wp:extent cx="4857854" cy="3240000"/>
                  <wp:effectExtent l="0" t="0" r="0" b="0"/>
                  <wp:wrapNone/>
                  <wp:docPr id="1900851201"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57854" cy="324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F51CC" w14:paraId="304E3A99" w14:textId="77777777" w:rsidTr="00545410">
        <w:tc>
          <w:tcPr>
            <w:tcW w:w="9062" w:type="dxa"/>
          </w:tcPr>
          <w:p w14:paraId="45718D80" w14:textId="77777777" w:rsidR="002F51CC" w:rsidRPr="00681AB2" w:rsidRDefault="002F51CC" w:rsidP="00545410">
            <w:pPr>
              <w:pStyle w:val="05standaardzonderafstand"/>
              <w:rPr>
                <w:rStyle w:val="07minisubtekst"/>
              </w:rPr>
            </w:pPr>
          </w:p>
        </w:tc>
      </w:tr>
      <w:tr w:rsidR="002F51CC" w14:paraId="37AADB06" w14:textId="77777777" w:rsidTr="00545410">
        <w:trPr>
          <w:trHeight w:val="5102"/>
        </w:trPr>
        <w:tc>
          <w:tcPr>
            <w:tcW w:w="9062" w:type="dxa"/>
          </w:tcPr>
          <w:p w14:paraId="442AC3EB" w14:textId="4C493CD3" w:rsidR="002F51CC" w:rsidRDefault="00E40A7B" w:rsidP="00545410">
            <w:pPr>
              <w:pStyle w:val="05standaardzonderafstand"/>
            </w:pPr>
            <w:r>
              <w:rPr>
                <w:noProof/>
              </w:rPr>
              <w:drawing>
                <wp:inline distT="0" distB="0" distL="0" distR="0" wp14:anchorId="30AF4CE2" wp14:editId="5486A964">
                  <wp:extent cx="2700000" cy="2700000"/>
                  <wp:effectExtent l="0" t="0" r="5715" b="5715"/>
                  <wp:docPr id="1617647761" name="Afbeelding 14" descr="Afbeelding met Graphics, clipart, wit, grafische vormgev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647761" name="Afbeelding 14" descr="Afbeelding met Graphics, clipart, wit, grafische vormgeving&#10;&#10;Door AI gegenereerde inhoud is mogelijk onjuist."/>
                          <pic:cNvPicPr/>
                        </pic:nvPicPr>
                        <pic:blipFill>
                          <a:blip r:embed="rId43">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30A1480D" w14:textId="77777777" w:rsidR="002F51CC" w:rsidRDefault="002F51CC" w:rsidP="002F51CC">
      <w:pPr>
        <w:pStyle w:val="05standaardzonderafstand"/>
      </w:pPr>
    </w:p>
    <w:p w14:paraId="6A205E0C" w14:textId="3655F084" w:rsidR="00681AB2" w:rsidRDefault="002F51CC" w:rsidP="002F51CC">
      <w:pPr>
        <w:pStyle w:val="05standaardzonderafstand"/>
      </w:pPr>
      <w:r>
        <w:br w:type="page"/>
      </w:r>
    </w:p>
    <w:p w14:paraId="69E386C7" w14:textId="77777777" w:rsidR="002F51CC" w:rsidRPr="00750D0B" w:rsidRDefault="002F51CC" w:rsidP="002F51CC">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F51CC" w14:paraId="6BF39F3D" w14:textId="77777777" w:rsidTr="00545410">
        <w:tc>
          <w:tcPr>
            <w:tcW w:w="9062" w:type="dxa"/>
          </w:tcPr>
          <w:p w14:paraId="58B67D59" w14:textId="66F56A57" w:rsidR="002F51CC" w:rsidRDefault="00CA3FD0" w:rsidP="00545410">
            <w:pPr>
              <w:pStyle w:val="06ZntDK-voorleeszin"/>
            </w:pPr>
            <w:r w:rsidRPr="00CA3FD0">
              <w:t>Nu krijgt Lynn gips. Het gips is nat en warm.</w:t>
            </w:r>
          </w:p>
        </w:tc>
      </w:tr>
      <w:tr w:rsidR="002F51CC" w14:paraId="7848CDA3" w14:textId="77777777" w:rsidTr="00545410">
        <w:trPr>
          <w:trHeight w:val="1134"/>
        </w:trPr>
        <w:tc>
          <w:tcPr>
            <w:tcW w:w="9062" w:type="dxa"/>
          </w:tcPr>
          <w:p w14:paraId="7C30D42D" w14:textId="4B371DB6" w:rsidR="002F51CC" w:rsidRPr="00E830C7" w:rsidRDefault="00CA3FD0" w:rsidP="00545410">
            <w:pPr>
              <w:pStyle w:val="06ZntDK-prikkelenactie"/>
            </w:pPr>
            <w:r w:rsidRPr="00CA3FD0">
              <w:t>(gipsverband nat maken en voelen)</w:t>
            </w:r>
          </w:p>
        </w:tc>
      </w:tr>
      <w:tr w:rsidR="002F51CC" w14:paraId="27827E59" w14:textId="77777777" w:rsidTr="00545410">
        <w:trPr>
          <w:trHeight w:val="5102"/>
        </w:trPr>
        <w:tc>
          <w:tcPr>
            <w:tcW w:w="9062" w:type="dxa"/>
          </w:tcPr>
          <w:p w14:paraId="1C05D9D5" w14:textId="74304270" w:rsidR="002F51CC" w:rsidRDefault="005A7F31" w:rsidP="00545410">
            <w:pPr>
              <w:pStyle w:val="05standaardzonderafstand"/>
            </w:pPr>
            <w:r>
              <w:rPr>
                <w:noProof/>
              </w:rPr>
              <w:drawing>
                <wp:anchor distT="0" distB="0" distL="114300" distR="114300" simplePos="0" relativeHeight="251665408" behindDoc="0" locked="0" layoutInCell="1" allowOverlap="1" wp14:anchorId="6FC0AEC9" wp14:editId="231135A6">
                  <wp:simplePos x="0" y="0"/>
                  <wp:positionH relativeFrom="column">
                    <wp:posOffset>0</wp:posOffset>
                  </wp:positionH>
                  <wp:positionV relativeFrom="paragraph">
                    <wp:posOffset>0</wp:posOffset>
                  </wp:positionV>
                  <wp:extent cx="5033710" cy="3240000"/>
                  <wp:effectExtent l="0" t="0" r="0" b="0"/>
                  <wp:wrapNone/>
                  <wp:docPr id="94508363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33710" cy="324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F51CC" w14:paraId="30B11B84" w14:textId="77777777" w:rsidTr="00545410">
        <w:tc>
          <w:tcPr>
            <w:tcW w:w="9062" w:type="dxa"/>
          </w:tcPr>
          <w:p w14:paraId="5435D820" w14:textId="77777777" w:rsidR="002F51CC" w:rsidRPr="00681AB2" w:rsidRDefault="002F51CC" w:rsidP="00545410">
            <w:pPr>
              <w:pStyle w:val="05standaardzonderafstand"/>
              <w:rPr>
                <w:rStyle w:val="07minisubtekst"/>
              </w:rPr>
            </w:pPr>
          </w:p>
        </w:tc>
      </w:tr>
      <w:tr w:rsidR="002F51CC" w14:paraId="6F47C926" w14:textId="77777777" w:rsidTr="00545410">
        <w:trPr>
          <w:trHeight w:val="5102"/>
        </w:trPr>
        <w:tc>
          <w:tcPr>
            <w:tcW w:w="9062" w:type="dxa"/>
          </w:tcPr>
          <w:p w14:paraId="15797345" w14:textId="6CCA6C32" w:rsidR="002F51CC" w:rsidRDefault="00E40A7B" w:rsidP="00545410">
            <w:pPr>
              <w:pStyle w:val="05standaardzonderafstand"/>
            </w:pPr>
            <w:r>
              <w:rPr>
                <w:noProof/>
                <w:lang w:val="en-US"/>
              </w:rPr>
              <w:drawing>
                <wp:inline distT="0" distB="0" distL="0" distR="0" wp14:anchorId="2CA5BE91" wp14:editId="176FA33A">
                  <wp:extent cx="2700000" cy="2700000"/>
                  <wp:effectExtent l="0" t="0" r="5715" b="5715"/>
                  <wp:docPr id="1159568210" name="Afbeelding 15" descr="Afbeelding met wit, voete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568210" name="Afbeelding 15" descr="Afbeelding met wit, voeten&#10;&#10;Door AI gegenereerde inhoud is mogelijk onjuist."/>
                          <pic:cNvPicPr/>
                        </pic:nvPicPr>
                        <pic:blipFill>
                          <a:blip r:embed="rId45">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2FFCA1A7" w14:textId="77777777" w:rsidR="002F51CC" w:rsidRDefault="002F51CC" w:rsidP="002F51CC">
      <w:pPr>
        <w:pStyle w:val="05standaardzonderafstand"/>
      </w:pPr>
    </w:p>
    <w:p w14:paraId="09D25E69" w14:textId="77777777" w:rsidR="002F51CC" w:rsidRDefault="002F51CC" w:rsidP="002F51CC">
      <w:pPr>
        <w:pStyle w:val="Geenafstand"/>
      </w:pPr>
      <w:r>
        <w:br w:type="page"/>
      </w:r>
    </w:p>
    <w:p w14:paraId="667C9458" w14:textId="77777777" w:rsidR="002F51CC" w:rsidRPr="00750D0B" w:rsidRDefault="002F51CC" w:rsidP="002F51CC">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F51CC" w14:paraId="32106193" w14:textId="77777777" w:rsidTr="00545410">
        <w:tc>
          <w:tcPr>
            <w:tcW w:w="9062" w:type="dxa"/>
          </w:tcPr>
          <w:p w14:paraId="5453E8A2" w14:textId="091FD110" w:rsidR="002F51CC" w:rsidRDefault="00CA3FD0" w:rsidP="00545410">
            <w:pPr>
              <w:pStyle w:val="06ZntDK-voorleeszin"/>
            </w:pPr>
            <w:r w:rsidRPr="00CA3FD0">
              <w:t>Lynn krijgt een prik. Ze moet heel stil zitten</w:t>
            </w:r>
            <w:r>
              <w:t xml:space="preserve"> </w:t>
            </w:r>
            <w:r w:rsidRPr="00CA3FD0">
              <w:t>… Ja! De prik is al weer klaar.</w:t>
            </w:r>
          </w:p>
        </w:tc>
      </w:tr>
      <w:tr w:rsidR="002F51CC" w14:paraId="66EF213B" w14:textId="77777777" w:rsidTr="00545410">
        <w:trPr>
          <w:trHeight w:val="1134"/>
        </w:trPr>
        <w:tc>
          <w:tcPr>
            <w:tcW w:w="9062" w:type="dxa"/>
          </w:tcPr>
          <w:p w14:paraId="397C0C42" w14:textId="31ED37C1" w:rsidR="002F51CC" w:rsidRPr="00E830C7" w:rsidRDefault="00CA3FD0" w:rsidP="00545410">
            <w:pPr>
              <w:pStyle w:val="06ZntDK-prikkelenactie"/>
            </w:pPr>
            <w:r w:rsidRPr="00CA3FD0">
              <w:t>(‘prik’ geven met speelgoed-injectiespuit met eventueel water)</w:t>
            </w:r>
          </w:p>
        </w:tc>
      </w:tr>
      <w:tr w:rsidR="002F51CC" w14:paraId="2AC91226" w14:textId="77777777" w:rsidTr="00545410">
        <w:trPr>
          <w:trHeight w:val="5102"/>
        </w:trPr>
        <w:tc>
          <w:tcPr>
            <w:tcW w:w="9062" w:type="dxa"/>
          </w:tcPr>
          <w:p w14:paraId="7EDACBCA" w14:textId="6832E3DD" w:rsidR="002F51CC" w:rsidRDefault="00E40A7B" w:rsidP="00545410">
            <w:pPr>
              <w:pStyle w:val="05standaardzonderafstand"/>
            </w:pPr>
            <w:r>
              <w:rPr>
                <w:rFonts w:ascii="Arial" w:hAnsi="Arial" w:cs="Arial"/>
                <w:noProof/>
              </w:rPr>
              <w:drawing>
                <wp:inline distT="0" distB="0" distL="0" distR="0" wp14:anchorId="035C8C93" wp14:editId="3E4D07FE">
                  <wp:extent cx="4860000" cy="3240000"/>
                  <wp:effectExtent l="0" t="0" r="0" b="0"/>
                  <wp:docPr id="1387615070" name="Afbeelding 17" descr="Hand die naald rechtop vasthou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615070" name="Afbeelding 1387615070" descr="Hand die naald rechtop vasthoud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860000" cy="3240000"/>
                          </a:xfrm>
                          <a:prstGeom prst="rect">
                            <a:avLst/>
                          </a:prstGeom>
                        </pic:spPr>
                      </pic:pic>
                    </a:graphicData>
                  </a:graphic>
                </wp:inline>
              </w:drawing>
            </w:r>
          </w:p>
        </w:tc>
      </w:tr>
      <w:tr w:rsidR="002F51CC" w14:paraId="27BEC2DC" w14:textId="77777777" w:rsidTr="00545410">
        <w:tc>
          <w:tcPr>
            <w:tcW w:w="9062" w:type="dxa"/>
          </w:tcPr>
          <w:p w14:paraId="7ECA08C1" w14:textId="77777777" w:rsidR="002F51CC" w:rsidRPr="00681AB2" w:rsidRDefault="002F51CC" w:rsidP="00545410">
            <w:pPr>
              <w:pStyle w:val="05standaardzonderafstand"/>
              <w:rPr>
                <w:rStyle w:val="07minisubtekst"/>
              </w:rPr>
            </w:pPr>
          </w:p>
        </w:tc>
      </w:tr>
      <w:tr w:rsidR="002F51CC" w14:paraId="0CC76CB1" w14:textId="77777777" w:rsidTr="00545410">
        <w:trPr>
          <w:trHeight w:val="5102"/>
        </w:trPr>
        <w:tc>
          <w:tcPr>
            <w:tcW w:w="9062" w:type="dxa"/>
          </w:tcPr>
          <w:p w14:paraId="5C463761" w14:textId="3276780B" w:rsidR="002F51CC" w:rsidRDefault="00E40A7B" w:rsidP="00545410">
            <w:pPr>
              <w:pStyle w:val="05standaardzonderafstand"/>
            </w:pPr>
            <w:r>
              <w:rPr>
                <w:noProof/>
                <w:lang w:val="en-US"/>
              </w:rPr>
              <w:drawing>
                <wp:inline distT="0" distB="0" distL="0" distR="0" wp14:anchorId="05E7FD2A" wp14:editId="3A922E08">
                  <wp:extent cx="2700000" cy="2700000"/>
                  <wp:effectExtent l="0" t="0" r="5715" b="5715"/>
                  <wp:docPr id="1547098366" name="Afbeelding 18" descr="Afbeelding met gereedschap, naald, zwart-wi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098366" name="Afbeelding 18" descr="Afbeelding met gereedschap, naald, zwart-wit&#10;&#10;Door AI gegenereerde inhoud is mogelijk onjuist."/>
                          <pic:cNvPicPr/>
                        </pic:nvPicPr>
                        <pic:blipFill>
                          <a:blip r:embed="rId47">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59A17DB8" w14:textId="77777777" w:rsidR="002F51CC" w:rsidRDefault="002F51CC" w:rsidP="002F51CC">
      <w:pPr>
        <w:pStyle w:val="05standaardzonderafstand"/>
      </w:pPr>
    </w:p>
    <w:p w14:paraId="2360D742" w14:textId="77777777" w:rsidR="002F51CC" w:rsidRDefault="002F51CC" w:rsidP="002F51CC">
      <w:pPr>
        <w:pStyle w:val="Geenafstand"/>
      </w:pPr>
      <w:r>
        <w:br w:type="page"/>
      </w:r>
    </w:p>
    <w:p w14:paraId="552EC987" w14:textId="77777777" w:rsidR="002F51CC" w:rsidRPr="00750D0B" w:rsidRDefault="002F51CC" w:rsidP="002F51CC">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F51CC" w14:paraId="4681B447" w14:textId="77777777" w:rsidTr="00545410">
        <w:tc>
          <w:tcPr>
            <w:tcW w:w="9062" w:type="dxa"/>
          </w:tcPr>
          <w:p w14:paraId="7EF635FA" w14:textId="3A002FAC" w:rsidR="002F51CC" w:rsidRDefault="00CA3FD0" w:rsidP="00545410">
            <w:pPr>
              <w:pStyle w:val="06ZntDK-voorleeszin"/>
            </w:pPr>
            <w:r w:rsidRPr="00CA3FD0">
              <w:t>De dokter doet een pleister op de prik. Welke ga je kiezen, Lynn?</w:t>
            </w:r>
          </w:p>
        </w:tc>
      </w:tr>
      <w:tr w:rsidR="002F51CC" w14:paraId="5746A8EC" w14:textId="77777777" w:rsidTr="00545410">
        <w:trPr>
          <w:trHeight w:val="1134"/>
        </w:trPr>
        <w:tc>
          <w:tcPr>
            <w:tcW w:w="9062" w:type="dxa"/>
          </w:tcPr>
          <w:p w14:paraId="78EDD664" w14:textId="51C5E00E" w:rsidR="002F51CC" w:rsidRPr="00E830C7" w:rsidRDefault="00CA3FD0" w:rsidP="00545410">
            <w:pPr>
              <w:pStyle w:val="06ZntDK-prikkelenactie"/>
            </w:pPr>
            <w:r w:rsidRPr="00CA3FD0">
              <w:t xml:space="preserve">(laten kiezen uit </w:t>
            </w:r>
            <w:r w:rsidR="00945E8F">
              <w:t>verschillend</w:t>
            </w:r>
            <w:r w:rsidRPr="00CA3FD0">
              <w:t>e pleisters)</w:t>
            </w:r>
          </w:p>
        </w:tc>
      </w:tr>
      <w:tr w:rsidR="002F51CC" w14:paraId="2CE8355A" w14:textId="77777777" w:rsidTr="00545410">
        <w:trPr>
          <w:trHeight w:val="5102"/>
        </w:trPr>
        <w:tc>
          <w:tcPr>
            <w:tcW w:w="9062" w:type="dxa"/>
          </w:tcPr>
          <w:p w14:paraId="4CCB4378" w14:textId="750A27B7" w:rsidR="002F51CC" w:rsidRDefault="00567A51" w:rsidP="00545410">
            <w:pPr>
              <w:pStyle w:val="05standaardzonderafstand"/>
            </w:pPr>
            <w:r>
              <w:rPr>
                <w:noProof/>
              </w:rPr>
              <w:drawing>
                <wp:anchor distT="0" distB="0" distL="114300" distR="114300" simplePos="0" relativeHeight="251667456" behindDoc="0" locked="0" layoutInCell="1" allowOverlap="1" wp14:anchorId="21A29763" wp14:editId="30CC276C">
                  <wp:simplePos x="0" y="0"/>
                  <wp:positionH relativeFrom="column">
                    <wp:posOffset>0</wp:posOffset>
                  </wp:positionH>
                  <wp:positionV relativeFrom="paragraph">
                    <wp:posOffset>8255</wp:posOffset>
                  </wp:positionV>
                  <wp:extent cx="4853309" cy="3240000"/>
                  <wp:effectExtent l="0" t="0" r="4445" b="0"/>
                  <wp:wrapNone/>
                  <wp:docPr id="2078534246"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853309" cy="324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F51CC" w14:paraId="15799C05" w14:textId="77777777" w:rsidTr="00545410">
        <w:tc>
          <w:tcPr>
            <w:tcW w:w="9062" w:type="dxa"/>
          </w:tcPr>
          <w:p w14:paraId="6353809B" w14:textId="77777777" w:rsidR="002F51CC" w:rsidRPr="00681AB2" w:rsidRDefault="002F51CC" w:rsidP="00545410">
            <w:pPr>
              <w:pStyle w:val="05standaardzonderafstand"/>
              <w:rPr>
                <w:rStyle w:val="07minisubtekst"/>
              </w:rPr>
            </w:pPr>
          </w:p>
        </w:tc>
      </w:tr>
      <w:tr w:rsidR="002F51CC" w14:paraId="75E55B3A" w14:textId="77777777" w:rsidTr="00545410">
        <w:trPr>
          <w:trHeight w:val="5102"/>
        </w:trPr>
        <w:tc>
          <w:tcPr>
            <w:tcW w:w="9062" w:type="dxa"/>
          </w:tcPr>
          <w:p w14:paraId="756319E5" w14:textId="72608E3A" w:rsidR="002F51CC" w:rsidRDefault="00E40A7B" w:rsidP="00545410">
            <w:pPr>
              <w:pStyle w:val="05standaardzonderafstand"/>
            </w:pPr>
            <w:r>
              <w:rPr>
                <w:noProof/>
              </w:rPr>
              <w:drawing>
                <wp:inline distT="0" distB="0" distL="0" distR="0" wp14:anchorId="7D3D4279" wp14:editId="3EBED4DA">
                  <wp:extent cx="2700000" cy="2700000"/>
                  <wp:effectExtent l="0" t="0" r="5715" b="5715"/>
                  <wp:docPr id="116941535" name="Afbeelding 20" descr="Afbeelding met ontwerp, pleist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41535" name="Afbeelding 20" descr="Afbeelding met ontwerp, pleister&#10;&#10;Door AI gegenereerde inhoud is mogelijk onjuist."/>
                          <pic:cNvPicPr/>
                        </pic:nvPicPr>
                        <pic:blipFill>
                          <a:blip r:embed="rId49">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7AE9B5C8" w14:textId="77777777" w:rsidR="002F51CC" w:rsidRDefault="002F51CC" w:rsidP="002F51CC">
      <w:pPr>
        <w:pStyle w:val="05standaardzonderafstand"/>
      </w:pPr>
    </w:p>
    <w:p w14:paraId="72EFA148" w14:textId="77777777" w:rsidR="002F51CC" w:rsidRDefault="002F51CC" w:rsidP="002F51CC">
      <w:pPr>
        <w:pStyle w:val="Geenafstand"/>
      </w:pPr>
      <w:r>
        <w:br w:type="page"/>
      </w:r>
    </w:p>
    <w:p w14:paraId="6E0B2916" w14:textId="77777777" w:rsidR="002F51CC" w:rsidRPr="00750D0B" w:rsidRDefault="002F51CC" w:rsidP="002F51CC">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F51CC" w14:paraId="12E6443B" w14:textId="77777777" w:rsidTr="00545410">
        <w:tc>
          <w:tcPr>
            <w:tcW w:w="9062" w:type="dxa"/>
          </w:tcPr>
          <w:p w14:paraId="3D341A6B" w14:textId="221ADBAA" w:rsidR="002F51CC" w:rsidRDefault="00CA3FD0" w:rsidP="00545410">
            <w:pPr>
              <w:pStyle w:val="06ZntDK-voorleeszin"/>
            </w:pPr>
            <w:r w:rsidRPr="00CA3FD0">
              <w:t>Lynn krijgt een muts op. Even in de spiegel kijken, Lynn</w:t>
            </w:r>
          </w:p>
        </w:tc>
      </w:tr>
      <w:tr w:rsidR="002F51CC" w14:paraId="367E6DD4" w14:textId="77777777" w:rsidTr="00545410">
        <w:trPr>
          <w:trHeight w:val="1134"/>
        </w:trPr>
        <w:tc>
          <w:tcPr>
            <w:tcW w:w="9062" w:type="dxa"/>
          </w:tcPr>
          <w:p w14:paraId="26D4383E" w14:textId="4A182479" w:rsidR="002F51CC" w:rsidRPr="00E830C7" w:rsidRDefault="00CA3FD0" w:rsidP="00545410">
            <w:pPr>
              <w:pStyle w:val="06ZntDK-prikkelenactie"/>
            </w:pPr>
            <w:r w:rsidRPr="00CA3FD0">
              <w:t>(‘badmuts’ op doen, samen in de spiegel kijken)</w:t>
            </w:r>
          </w:p>
        </w:tc>
      </w:tr>
      <w:tr w:rsidR="002F51CC" w14:paraId="09FB9C1C" w14:textId="77777777" w:rsidTr="00545410">
        <w:trPr>
          <w:trHeight w:val="5102"/>
        </w:trPr>
        <w:tc>
          <w:tcPr>
            <w:tcW w:w="9062" w:type="dxa"/>
          </w:tcPr>
          <w:p w14:paraId="2B48268C" w14:textId="51E09912" w:rsidR="002F51CC" w:rsidRDefault="00567A51" w:rsidP="00545410">
            <w:pPr>
              <w:pStyle w:val="05standaardzonderafstand"/>
            </w:pPr>
            <w:r>
              <w:rPr>
                <w:noProof/>
              </w:rPr>
              <w:drawing>
                <wp:anchor distT="0" distB="0" distL="114300" distR="114300" simplePos="0" relativeHeight="251668480" behindDoc="0" locked="0" layoutInCell="1" allowOverlap="1" wp14:anchorId="19DC0F06" wp14:editId="505039F4">
                  <wp:simplePos x="0" y="0"/>
                  <wp:positionH relativeFrom="column">
                    <wp:posOffset>0</wp:posOffset>
                  </wp:positionH>
                  <wp:positionV relativeFrom="paragraph">
                    <wp:posOffset>0</wp:posOffset>
                  </wp:positionV>
                  <wp:extent cx="4860000" cy="3240000"/>
                  <wp:effectExtent l="0" t="0" r="0" b="0"/>
                  <wp:wrapNone/>
                  <wp:docPr id="525394358"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60000" cy="324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F51CC" w14:paraId="6DDE0C09" w14:textId="77777777" w:rsidTr="00545410">
        <w:tc>
          <w:tcPr>
            <w:tcW w:w="9062" w:type="dxa"/>
          </w:tcPr>
          <w:p w14:paraId="14A08A15" w14:textId="77777777" w:rsidR="002F51CC" w:rsidRPr="00681AB2" w:rsidRDefault="002F51CC" w:rsidP="00545410">
            <w:pPr>
              <w:pStyle w:val="05standaardzonderafstand"/>
              <w:rPr>
                <w:rStyle w:val="07minisubtekst"/>
              </w:rPr>
            </w:pPr>
          </w:p>
        </w:tc>
      </w:tr>
      <w:tr w:rsidR="002F51CC" w14:paraId="35D01F5D" w14:textId="77777777" w:rsidTr="00545410">
        <w:trPr>
          <w:trHeight w:val="5102"/>
        </w:trPr>
        <w:tc>
          <w:tcPr>
            <w:tcW w:w="9062" w:type="dxa"/>
          </w:tcPr>
          <w:p w14:paraId="7A80AF40" w14:textId="2EE7483A" w:rsidR="002F51CC" w:rsidRDefault="00E40A7B" w:rsidP="00545410">
            <w:pPr>
              <w:pStyle w:val="05standaardzonderafstand"/>
            </w:pPr>
            <w:r>
              <w:rPr>
                <w:noProof/>
              </w:rPr>
              <w:drawing>
                <wp:inline distT="0" distB="0" distL="0" distR="0" wp14:anchorId="79CAB29B" wp14:editId="60425A7A">
                  <wp:extent cx="2700000" cy="2700000"/>
                  <wp:effectExtent l="0" t="0" r="5715" b="5715"/>
                  <wp:docPr id="475662078" name="Afbeelding 21" descr="Afbeelding met wit, schet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662078" name="Afbeelding 21" descr="Afbeelding met wit, schets&#10;&#10;Door AI gegenereerde inhoud is mogelijk onjuist."/>
                          <pic:cNvPicPr/>
                        </pic:nvPicPr>
                        <pic:blipFill>
                          <a:blip r:embed="rId51">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0C500908" w14:textId="77777777" w:rsidR="002F51CC" w:rsidRDefault="002F51CC" w:rsidP="002F51CC">
      <w:pPr>
        <w:pStyle w:val="05standaardzonderafstand"/>
      </w:pPr>
    </w:p>
    <w:p w14:paraId="75772E00" w14:textId="77777777" w:rsidR="002F51CC" w:rsidRDefault="002F51CC" w:rsidP="002F51CC">
      <w:pPr>
        <w:pStyle w:val="Geenafstand"/>
      </w:pPr>
      <w:r>
        <w:br w:type="page"/>
      </w:r>
    </w:p>
    <w:p w14:paraId="782CBBBE" w14:textId="77777777" w:rsidR="002F51CC" w:rsidRPr="00750D0B" w:rsidRDefault="002F51CC" w:rsidP="002F51CC">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F51CC" w14:paraId="089D7B8F" w14:textId="77777777" w:rsidTr="00545410">
        <w:tc>
          <w:tcPr>
            <w:tcW w:w="9062" w:type="dxa"/>
          </w:tcPr>
          <w:p w14:paraId="672B7111" w14:textId="4CD677E7" w:rsidR="002F51CC" w:rsidRDefault="009C6CD1" w:rsidP="00545410">
            <w:pPr>
              <w:pStyle w:val="06ZntDK-voorleeszin"/>
            </w:pPr>
            <w:r w:rsidRPr="009C6CD1">
              <w:t>De dokter plakt stickers op Lynn haar hoofd. Kun je tellen hoeveel, Lynn?</w:t>
            </w:r>
          </w:p>
        </w:tc>
      </w:tr>
      <w:tr w:rsidR="002F51CC" w14:paraId="56B4F68D" w14:textId="77777777" w:rsidTr="00545410">
        <w:trPr>
          <w:trHeight w:val="1134"/>
        </w:trPr>
        <w:tc>
          <w:tcPr>
            <w:tcW w:w="9062" w:type="dxa"/>
          </w:tcPr>
          <w:p w14:paraId="1C99E362" w14:textId="5B67087F" w:rsidR="002F51CC" w:rsidRPr="00E830C7" w:rsidRDefault="009C6CD1" w:rsidP="00545410">
            <w:pPr>
              <w:pStyle w:val="06ZntDK-prikkelenactie"/>
            </w:pPr>
            <w:r w:rsidRPr="009C6CD1">
              <w:t>(ronde stickertjes tellen en eventueel op je voorhoofd plakken – let wel op huidvriendelijke lijm)</w:t>
            </w:r>
          </w:p>
        </w:tc>
      </w:tr>
      <w:tr w:rsidR="002F51CC" w14:paraId="3845B908" w14:textId="77777777" w:rsidTr="00545410">
        <w:trPr>
          <w:trHeight w:val="5102"/>
        </w:trPr>
        <w:tc>
          <w:tcPr>
            <w:tcW w:w="9062" w:type="dxa"/>
          </w:tcPr>
          <w:p w14:paraId="776351CA" w14:textId="0B205CA7" w:rsidR="002F51CC" w:rsidRDefault="00567A51" w:rsidP="00545410">
            <w:pPr>
              <w:pStyle w:val="05standaardzonderafstand"/>
            </w:pPr>
            <w:r>
              <w:rPr>
                <w:noProof/>
              </w:rPr>
              <w:drawing>
                <wp:anchor distT="0" distB="0" distL="114300" distR="114300" simplePos="0" relativeHeight="251669504" behindDoc="0" locked="0" layoutInCell="1" allowOverlap="1" wp14:anchorId="0A7FBB98" wp14:editId="0C2A5D76">
                  <wp:simplePos x="0" y="0"/>
                  <wp:positionH relativeFrom="column">
                    <wp:posOffset>0</wp:posOffset>
                  </wp:positionH>
                  <wp:positionV relativeFrom="paragraph">
                    <wp:posOffset>0</wp:posOffset>
                  </wp:positionV>
                  <wp:extent cx="4859197" cy="3240000"/>
                  <wp:effectExtent l="0" t="0" r="0" b="0"/>
                  <wp:wrapNone/>
                  <wp:docPr id="1450247752"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859197" cy="324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F51CC" w14:paraId="30FAF51E" w14:textId="77777777" w:rsidTr="00545410">
        <w:tc>
          <w:tcPr>
            <w:tcW w:w="9062" w:type="dxa"/>
          </w:tcPr>
          <w:p w14:paraId="65D82B1D" w14:textId="77777777" w:rsidR="002F51CC" w:rsidRPr="00681AB2" w:rsidRDefault="002F51CC" w:rsidP="00545410">
            <w:pPr>
              <w:pStyle w:val="05standaardzonderafstand"/>
              <w:rPr>
                <w:rStyle w:val="07minisubtekst"/>
              </w:rPr>
            </w:pPr>
          </w:p>
        </w:tc>
      </w:tr>
      <w:tr w:rsidR="002F51CC" w14:paraId="072A1F19" w14:textId="77777777" w:rsidTr="00545410">
        <w:trPr>
          <w:trHeight w:val="5102"/>
        </w:trPr>
        <w:tc>
          <w:tcPr>
            <w:tcW w:w="9062" w:type="dxa"/>
          </w:tcPr>
          <w:p w14:paraId="269A43DC" w14:textId="00DBFF64" w:rsidR="002F51CC" w:rsidRDefault="00E40A7B" w:rsidP="00545410">
            <w:pPr>
              <w:pStyle w:val="05standaardzonderafstand"/>
            </w:pPr>
            <w:r>
              <w:rPr>
                <w:noProof/>
                <w:lang w:val="en-GB"/>
              </w:rPr>
              <w:drawing>
                <wp:inline distT="0" distB="0" distL="0" distR="0" wp14:anchorId="12E15175" wp14:editId="385F9AB5">
                  <wp:extent cx="2700000" cy="2700000"/>
                  <wp:effectExtent l="0" t="0" r="5715" b="5715"/>
                  <wp:docPr id="839227529" name="Afbeelding 22" descr="Afbeelding met schets, tekening, clipar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227529" name="Afbeelding 22" descr="Afbeelding met schets, tekening, clipart&#10;&#10;Door AI gegenereerde inhoud is mogelijk onjuist."/>
                          <pic:cNvPicPr/>
                        </pic:nvPicPr>
                        <pic:blipFill>
                          <a:blip r:embed="rId53">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75F7C331" w14:textId="77777777" w:rsidR="002F51CC" w:rsidRDefault="002F51CC" w:rsidP="002F51CC">
      <w:pPr>
        <w:pStyle w:val="05standaardzonderafstand"/>
      </w:pPr>
    </w:p>
    <w:p w14:paraId="3D082916" w14:textId="77777777" w:rsidR="002F51CC" w:rsidRDefault="002F51CC" w:rsidP="002F51CC">
      <w:pPr>
        <w:pStyle w:val="Geenafstand"/>
      </w:pPr>
      <w:r>
        <w:br w:type="page"/>
      </w:r>
    </w:p>
    <w:p w14:paraId="7D1CF540" w14:textId="77777777" w:rsidR="002F51CC" w:rsidRPr="00750D0B" w:rsidRDefault="002F51CC" w:rsidP="002F51CC">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F51CC" w14:paraId="31552EC1" w14:textId="77777777" w:rsidTr="00545410">
        <w:tc>
          <w:tcPr>
            <w:tcW w:w="9062" w:type="dxa"/>
          </w:tcPr>
          <w:p w14:paraId="5AF9844C" w14:textId="40AAC389" w:rsidR="002F51CC" w:rsidRDefault="009C6CD1" w:rsidP="00545410">
            <w:pPr>
              <w:pStyle w:val="06ZntDK-voorleeszin"/>
            </w:pPr>
            <w:r w:rsidRPr="009C6CD1">
              <w:t>Het apparaat maakt geluid en beweegt. De dokter kijkt bij het apparaat.</w:t>
            </w:r>
          </w:p>
        </w:tc>
      </w:tr>
      <w:tr w:rsidR="002F51CC" w14:paraId="1920631B" w14:textId="77777777" w:rsidTr="00545410">
        <w:trPr>
          <w:trHeight w:val="1134"/>
        </w:trPr>
        <w:tc>
          <w:tcPr>
            <w:tcW w:w="9062" w:type="dxa"/>
          </w:tcPr>
          <w:p w14:paraId="2BEF5F1B" w14:textId="561891F7" w:rsidR="002F51CC" w:rsidRPr="00E830C7" w:rsidRDefault="009C6CD1" w:rsidP="00545410">
            <w:pPr>
              <w:pStyle w:val="06ZntDK-prikkelenactie"/>
            </w:pPr>
            <w:r w:rsidRPr="005C40EB">
              <w:t>(</w:t>
            </w:r>
            <w:r>
              <w:t>geluid van de apparaten op spraakknop of telefoon laten horen, eventueel via YouTube-filmpje</w:t>
            </w:r>
            <w:r w:rsidRPr="005C40EB">
              <w:t>)</w:t>
            </w:r>
          </w:p>
        </w:tc>
      </w:tr>
      <w:tr w:rsidR="002F51CC" w14:paraId="6F08A94C" w14:textId="77777777" w:rsidTr="00545410">
        <w:trPr>
          <w:trHeight w:val="5102"/>
        </w:trPr>
        <w:tc>
          <w:tcPr>
            <w:tcW w:w="9062" w:type="dxa"/>
          </w:tcPr>
          <w:p w14:paraId="0A86C38D" w14:textId="5607B7F0" w:rsidR="002F51CC" w:rsidRDefault="00567A51" w:rsidP="00545410">
            <w:pPr>
              <w:pStyle w:val="05standaardzonderafstand"/>
            </w:pPr>
            <w:r>
              <w:rPr>
                <w:noProof/>
              </w:rPr>
              <w:drawing>
                <wp:anchor distT="0" distB="0" distL="114300" distR="114300" simplePos="0" relativeHeight="251670528" behindDoc="0" locked="0" layoutInCell="1" allowOverlap="1" wp14:anchorId="6EF0A8EB" wp14:editId="658A77FF">
                  <wp:simplePos x="0" y="0"/>
                  <wp:positionH relativeFrom="column">
                    <wp:posOffset>0</wp:posOffset>
                  </wp:positionH>
                  <wp:positionV relativeFrom="paragraph">
                    <wp:posOffset>0</wp:posOffset>
                  </wp:positionV>
                  <wp:extent cx="4859732" cy="3240000"/>
                  <wp:effectExtent l="0" t="0" r="0" b="0"/>
                  <wp:wrapNone/>
                  <wp:docPr id="160703652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859732" cy="324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F51CC" w14:paraId="3B264711" w14:textId="77777777" w:rsidTr="00545410">
        <w:tc>
          <w:tcPr>
            <w:tcW w:w="9062" w:type="dxa"/>
          </w:tcPr>
          <w:p w14:paraId="3A53C7D7" w14:textId="77777777" w:rsidR="002F51CC" w:rsidRPr="00681AB2" w:rsidRDefault="002F51CC" w:rsidP="00545410">
            <w:pPr>
              <w:pStyle w:val="05standaardzonderafstand"/>
              <w:rPr>
                <w:rStyle w:val="07minisubtekst"/>
              </w:rPr>
            </w:pPr>
          </w:p>
        </w:tc>
      </w:tr>
      <w:tr w:rsidR="002F51CC" w14:paraId="63CF68CE" w14:textId="77777777" w:rsidTr="00545410">
        <w:trPr>
          <w:trHeight w:val="5102"/>
        </w:trPr>
        <w:tc>
          <w:tcPr>
            <w:tcW w:w="9062" w:type="dxa"/>
          </w:tcPr>
          <w:p w14:paraId="46812759" w14:textId="1E2020FC" w:rsidR="002F51CC" w:rsidRDefault="00E40A7B" w:rsidP="00545410">
            <w:pPr>
              <w:pStyle w:val="05standaardzonderafstand"/>
            </w:pPr>
            <w:r>
              <w:rPr>
                <w:noProof/>
              </w:rPr>
              <w:drawing>
                <wp:inline distT="0" distB="0" distL="0" distR="0" wp14:anchorId="519E385D" wp14:editId="58DE3E7B">
                  <wp:extent cx="2700000" cy="2700000"/>
                  <wp:effectExtent l="0" t="0" r="5715" b="5715"/>
                  <wp:docPr id="2102812848" name="Afbeelding 24" descr="Afbeelding met computer, Uitvoerapparaat, Elektronisch apparaat, comput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812848" name="Afbeelding 24" descr="Afbeelding met computer, Uitvoerapparaat, Elektronisch apparaat, computer&#10;&#10;Door AI gegenereerde inhoud is mogelijk onjuist."/>
                          <pic:cNvPicPr/>
                        </pic:nvPicPr>
                        <pic:blipFill>
                          <a:blip r:embed="rId55">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26F4A11F" w14:textId="77777777" w:rsidR="002F51CC" w:rsidRDefault="002F51CC" w:rsidP="002F51CC">
      <w:pPr>
        <w:pStyle w:val="05standaardzonderafstand"/>
      </w:pPr>
    </w:p>
    <w:p w14:paraId="11D5E686" w14:textId="77777777" w:rsidR="002F51CC" w:rsidRDefault="002F51CC" w:rsidP="002F51CC">
      <w:pPr>
        <w:pStyle w:val="Geenafstand"/>
      </w:pPr>
      <w:r>
        <w:br w:type="page"/>
      </w:r>
    </w:p>
    <w:p w14:paraId="55F9685D" w14:textId="77777777" w:rsidR="002F51CC" w:rsidRPr="00750D0B" w:rsidRDefault="002F51CC" w:rsidP="002F51CC">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F51CC" w14:paraId="27E33DB7" w14:textId="77777777" w:rsidTr="00545410">
        <w:tc>
          <w:tcPr>
            <w:tcW w:w="9062" w:type="dxa"/>
          </w:tcPr>
          <w:p w14:paraId="5C258EC7" w14:textId="563A6344" w:rsidR="002F51CC" w:rsidRDefault="009C6CD1" w:rsidP="00545410">
            <w:pPr>
              <w:pStyle w:val="06ZntDK-voorleeszin"/>
            </w:pPr>
            <w:r w:rsidRPr="009C6CD1">
              <w:t>Lynn gaat slapen in het ziekenhuis. De (nieuwe) knuffel mag mee!</w:t>
            </w:r>
          </w:p>
        </w:tc>
      </w:tr>
      <w:tr w:rsidR="002F51CC" w14:paraId="063A2C06" w14:textId="77777777" w:rsidTr="00545410">
        <w:trPr>
          <w:trHeight w:val="1134"/>
        </w:trPr>
        <w:tc>
          <w:tcPr>
            <w:tcW w:w="9062" w:type="dxa"/>
          </w:tcPr>
          <w:p w14:paraId="53C34BA7" w14:textId="06D84F47" w:rsidR="002F51CC" w:rsidRPr="00E830C7" w:rsidRDefault="009C6CD1" w:rsidP="00545410">
            <w:pPr>
              <w:pStyle w:val="06ZntDK-prikkelenactie"/>
            </w:pPr>
            <w:r w:rsidRPr="009C6CD1">
              <w:t>(knuffel voelen en bekijken)</w:t>
            </w:r>
          </w:p>
        </w:tc>
      </w:tr>
      <w:tr w:rsidR="002F51CC" w14:paraId="1EA757B0" w14:textId="77777777" w:rsidTr="00545410">
        <w:trPr>
          <w:trHeight w:val="5102"/>
        </w:trPr>
        <w:tc>
          <w:tcPr>
            <w:tcW w:w="9062" w:type="dxa"/>
          </w:tcPr>
          <w:p w14:paraId="00B79A4E" w14:textId="0CF835A4" w:rsidR="002F51CC" w:rsidRDefault="00E40A7B" w:rsidP="00545410">
            <w:pPr>
              <w:pStyle w:val="05standaardzonderafstand"/>
            </w:pPr>
            <w:r>
              <w:rPr>
                <w:noProof/>
              </w:rPr>
              <w:drawing>
                <wp:inline distT="0" distB="0" distL="0" distR="0" wp14:anchorId="292E7CAB" wp14:editId="34EE8ABB">
                  <wp:extent cx="4860803" cy="3240000"/>
                  <wp:effectExtent l="0" t="0" r="0" b="0"/>
                  <wp:docPr id="1292001517" name="Afbeelding 23" descr="Een teddyb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001517" name="Afbeelding 1292001517" descr="Een teddybee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860803" cy="3240000"/>
                          </a:xfrm>
                          <a:prstGeom prst="rect">
                            <a:avLst/>
                          </a:prstGeom>
                        </pic:spPr>
                      </pic:pic>
                    </a:graphicData>
                  </a:graphic>
                </wp:inline>
              </w:drawing>
            </w:r>
          </w:p>
        </w:tc>
      </w:tr>
      <w:tr w:rsidR="002F51CC" w14:paraId="4CA1DFF4" w14:textId="77777777" w:rsidTr="00545410">
        <w:tc>
          <w:tcPr>
            <w:tcW w:w="9062" w:type="dxa"/>
          </w:tcPr>
          <w:p w14:paraId="14DBBB01" w14:textId="77777777" w:rsidR="002F51CC" w:rsidRPr="00681AB2" w:rsidRDefault="002F51CC" w:rsidP="00545410">
            <w:pPr>
              <w:pStyle w:val="05standaardzonderafstand"/>
              <w:rPr>
                <w:rStyle w:val="07minisubtekst"/>
              </w:rPr>
            </w:pPr>
          </w:p>
        </w:tc>
      </w:tr>
      <w:tr w:rsidR="002F51CC" w14:paraId="616593FD" w14:textId="77777777" w:rsidTr="00545410">
        <w:trPr>
          <w:trHeight w:val="5102"/>
        </w:trPr>
        <w:tc>
          <w:tcPr>
            <w:tcW w:w="9062" w:type="dxa"/>
          </w:tcPr>
          <w:p w14:paraId="791979E1" w14:textId="057DD052" w:rsidR="002F51CC" w:rsidRDefault="00E40A7B" w:rsidP="00545410">
            <w:pPr>
              <w:pStyle w:val="05standaardzonderafstand"/>
            </w:pPr>
            <w:r>
              <w:rPr>
                <w:noProof/>
              </w:rPr>
              <w:drawing>
                <wp:inline distT="0" distB="0" distL="0" distR="0" wp14:anchorId="46AD8EFD" wp14:editId="354AB056">
                  <wp:extent cx="2700000" cy="2700000"/>
                  <wp:effectExtent l="0" t="0" r="5715" b="5715"/>
                  <wp:docPr id="1272373483" name="Afbeelding 25" descr="Afbeelding met clipart, tekenfil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373483" name="Afbeelding 25" descr="Afbeelding met clipart, tekenfilm&#10;&#10;Door AI gegenereerde inhoud is mogelijk onjuist."/>
                          <pic:cNvPicPr/>
                        </pic:nvPicPr>
                        <pic:blipFill>
                          <a:blip r:embed="rId57">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10EB3671" w14:textId="56392436" w:rsidR="009C6CD1" w:rsidRDefault="009C6CD1" w:rsidP="002F51CC">
      <w:pPr>
        <w:pStyle w:val="05standaardzonderafstand"/>
      </w:pPr>
    </w:p>
    <w:p w14:paraId="692F1A22" w14:textId="77777777" w:rsidR="009C6CD1" w:rsidRDefault="009C6CD1" w:rsidP="009C6CD1">
      <w:pPr>
        <w:pStyle w:val="Geenafstand"/>
      </w:pPr>
      <w:r>
        <w:br w:type="page"/>
      </w:r>
    </w:p>
    <w:p w14:paraId="46B7DAEC" w14:textId="386D464D" w:rsidR="002F51CC" w:rsidRPr="00750D0B" w:rsidRDefault="002F51CC" w:rsidP="009C6CD1">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F51CC" w14:paraId="0B7EE531" w14:textId="77777777" w:rsidTr="00545410">
        <w:tc>
          <w:tcPr>
            <w:tcW w:w="9062" w:type="dxa"/>
          </w:tcPr>
          <w:p w14:paraId="16566575" w14:textId="2A5222ED" w:rsidR="002F51CC" w:rsidRDefault="009C6CD1" w:rsidP="00545410">
            <w:pPr>
              <w:pStyle w:val="06ZntDK-voorleeszin"/>
            </w:pPr>
            <w:r w:rsidRPr="009C6CD1">
              <w:t>Lynn heeft een mooie [rode] knop. Dan komt de verpleegkundige.</w:t>
            </w:r>
          </w:p>
        </w:tc>
      </w:tr>
      <w:tr w:rsidR="002F51CC" w14:paraId="7B1BE851" w14:textId="77777777" w:rsidTr="00545410">
        <w:trPr>
          <w:trHeight w:val="1134"/>
        </w:trPr>
        <w:tc>
          <w:tcPr>
            <w:tcW w:w="9062" w:type="dxa"/>
          </w:tcPr>
          <w:p w14:paraId="1E2B384F" w14:textId="5089CAD0" w:rsidR="002F51CC" w:rsidRPr="00E830C7" w:rsidRDefault="009C6CD1" w:rsidP="00545410">
            <w:pPr>
              <w:pStyle w:val="06ZntDK-prikkelenactie"/>
            </w:pPr>
            <w:r w:rsidRPr="009C6CD1">
              <w:t>(drukken op een knop</w:t>
            </w:r>
            <w:r w:rsidR="002F51CC" w:rsidRPr="00E830C7">
              <w:t>)</w:t>
            </w:r>
          </w:p>
        </w:tc>
      </w:tr>
      <w:tr w:rsidR="002F51CC" w14:paraId="07D5463E" w14:textId="77777777" w:rsidTr="00545410">
        <w:trPr>
          <w:trHeight w:val="5102"/>
        </w:trPr>
        <w:tc>
          <w:tcPr>
            <w:tcW w:w="9062" w:type="dxa"/>
          </w:tcPr>
          <w:p w14:paraId="78AC5F69" w14:textId="3962C3C8" w:rsidR="002F51CC" w:rsidRDefault="00567A51" w:rsidP="00545410">
            <w:pPr>
              <w:pStyle w:val="05standaardzonderafstand"/>
            </w:pPr>
            <w:r>
              <w:rPr>
                <w:noProof/>
              </w:rPr>
              <w:drawing>
                <wp:anchor distT="0" distB="0" distL="114300" distR="114300" simplePos="0" relativeHeight="251671552" behindDoc="0" locked="0" layoutInCell="1" allowOverlap="1" wp14:anchorId="0F126BBD" wp14:editId="25165A14">
                  <wp:simplePos x="0" y="0"/>
                  <wp:positionH relativeFrom="column">
                    <wp:posOffset>0</wp:posOffset>
                  </wp:positionH>
                  <wp:positionV relativeFrom="paragraph">
                    <wp:posOffset>0</wp:posOffset>
                  </wp:positionV>
                  <wp:extent cx="4858124" cy="3240000"/>
                  <wp:effectExtent l="0" t="0" r="0" b="0"/>
                  <wp:wrapNone/>
                  <wp:docPr id="1760710836"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858124" cy="324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F51CC" w14:paraId="0DBFEC91" w14:textId="77777777" w:rsidTr="00545410">
        <w:tc>
          <w:tcPr>
            <w:tcW w:w="9062" w:type="dxa"/>
          </w:tcPr>
          <w:p w14:paraId="1BF47F2F" w14:textId="77777777" w:rsidR="002F51CC" w:rsidRPr="00681AB2" w:rsidRDefault="002F51CC" w:rsidP="00545410">
            <w:pPr>
              <w:pStyle w:val="05standaardzonderafstand"/>
              <w:rPr>
                <w:rStyle w:val="07minisubtekst"/>
              </w:rPr>
            </w:pPr>
          </w:p>
        </w:tc>
      </w:tr>
      <w:tr w:rsidR="002F51CC" w14:paraId="26A38B83" w14:textId="77777777" w:rsidTr="00545410">
        <w:trPr>
          <w:trHeight w:val="5102"/>
        </w:trPr>
        <w:tc>
          <w:tcPr>
            <w:tcW w:w="9062" w:type="dxa"/>
          </w:tcPr>
          <w:p w14:paraId="16E33CE3" w14:textId="12427F58" w:rsidR="002F51CC" w:rsidRDefault="00E40A7B" w:rsidP="00545410">
            <w:pPr>
              <w:pStyle w:val="05standaardzonderafstand"/>
            </w:pPr>
            <w:r>
              <w:rPr>
                <w:noProof/>
              </w:rPr>
              <w:drawing>
                <wp:anchor distT="0" distB="0" distL="114300" distR="114300" simplePos="0" relativeHeight="251680768" behindDoc="0" locked="0" layoutInCell="1" allowOverlap="1" wp14:anchorId="1C1C1B34" wp14:editId="4B3ED2C7">
                  <wp:simplePos x="0" y="0"/>
                  <wp:positionH relativeFrom="column">
                    <wp:posOffset>0</wp:posOffset>
                  </wp:positionH>
                  <wp:positionV relativeFrom="paragraph">
                    <wp:posOffset>6350</wp:posOffset>
                  </wp:positionV>
                  <wp:extent cx="2700000" cy="2700000"/>
                  <wp:effectExtent l="0" t="0" r="5715" b="5715"/>
                  <wp:wrapNone/>
                  <wp:docPr id="1076206388" name="Afbeelding 27" descr="Afbeelding met clipart, schets, Graphics, wi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206388" name="Afbeelding 27" descr="Afbeelding met clipart, schets, Graphics, wit&#10;&#10;Door AI gegenereerde inhoud is mogelijk onjuist."/>
                          <pic:cNvPicPr/>
                        </pic:nvPicPr>
                        <pic:blipFill>
                          <a:blip r:embed="rId59">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14:sizeRelH relativeFrom="margin">
                    <wp14:pctWidth>0</wp14:pctWidth>
                  </wp14:sizeRelH>
                  <wp14:sizeRelV relativeFrom="margin">
                    <wp14:pctHeight>0</wp14:pctHeight>
                  </wp14:sizeRelV>
                </wp:anchor>
              </w:drawing>
            </w:r>
          </w:p>
        </w:tc>
      </w:tr>
    </w:tbl>
    <w:p w14:paraId="6B2BD929" w14:textId="77777777" w:rsidR="002F51CC" w:rsidRDefault="002F51CC" w:rsidP="002F51CC">
      <w:pPr>
        <w:pStyle w:val="05standaardzonderafstand"/>
      </w:pPr>
    </w:p>
    <w:p w14:paraId="0C36D90F" w14:textId="77777777" w:rsidR="002F51CC" w:rsidRDefault="002F51CC" w:rsidP="002F51CC">
      <w:pPr>
        <w:pStyle w:val="Geenafstand"/>
      </w:pPr>
      <w:r>
        <w:br w:type="page"/>
      </w:r>
    </w:p>
    <w:p w14:paraId="2F31BBF0" w14:textId="77777777" w:rsidR="002F51CC" w:rsidRPr="00750D0B" w:rsidRDefault="002F51CC" w:rsidP="002F51CC">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F51CC" w14:paraId="03555074" w14:textId="77777777" w:rsidTr="00545410">
        <w:tc>
          <w:tcPr>
            <w:tcW w:w="9062" w:type="dxa"/>
          </w:tcPr>
          <w:p w14:paraId="2203B577" w14:textId="2C219A7A" w:rsidR="002F51CC" w:rsidRDefault="00307B94" w:rsidP="00545410">
            <w:pPr>
              <w:pStyle w:val="06ZntDK-voorleeszin"/>
            </w:pPr>
            <w:r w:rsidRPr="00307B94">
              <w:t>Wat is dat? Er zit een grote pleister/groot verband op Lynn.</w:t>
            </w:r>
          </w:p>
        </w:tc>
      </w:tr>
      <w:tr w:rsidR="002F51CC" w14:paraId="37024726" w14:textId="77777777" w:rsidTr="00545410">
        <w:trPr>
          <w:trHeight w:val="1134"/>
        </w:trPr>
        <w:tc>
          <w:tcPr>
            <w:tcW w:w="9062" w:type="dxa"/>
          </w:tcPr>
          <w:p w14:paraId="7AFC2AC8" w14:textId="576D5BE5" w:rsidR="002F51CC" w:rsidRPr="00E830C7" w:rsidRDefault="00307B94" w:rsidP="00545410">
            <w:pPr>
              <w:pStyle w:val="06ZntDK-prikkelenactie"/>
            </w:pPr>
            <w:r w:rsidRPr="00307B94">
              <w:t>(pleister/verband bekijken, voelen, omdoen)</w:t>
            </w:r>
          </w:p>
        </w:tc>
      </w:tr>
      <w:tr w:rsidR="002F51CC" w14:paraId="0ABB7DFA" w14:textId="77777777" w:rsidTr="00545410">
        <w:trPr>
          <w:trHeight w:val="5102"/>
        </w:trPr>
        <w:tc>
          <w:tcPr>
            <w:tcW w:w="9062" w:type="dxa"/>
          </w:tcPr>
          <w:p w14:paraId="6D705D63" w14:textId="7B749899" w:rsidR="002F51CC" w:rsidRDefault="00567A51" w:rsidP="00545410">
            <w:pPr>
              <w:pStyle w:val="05standaardzonderafstand"/>
            </w:pPr>
            <w:r>
              <w:rPr>
                <w:noProof/>
              </w:rPr>
              <w:drawing>
                <wp:anchor distT="0" distB="0" distL="114300" distR="114300" simplePos="0" relativeHeight="251672576" behindDoc="0" locked="0" layoutInCell="1" allowOverlap="1" wp14:anchorId="2B2C5ECA" wp14:editId="3D7DFB16">
                  <wp:simplePos x="0" y="0"/>
                  <wp:positionH relativeFrom="column">
                    <wp:posOffset>0</wp:posOffset>
                  </wp:positionH>
                  <wp:positionV relativeFrom="paragraph">
                    <wp:posOffset>0</wp:posOffset>
                  </wp:positionV>
                  <wp:extent cx="4860804" cy="3240000"/>
                  <wp:effectExtent l="0" t="0" r="0" b="0"/>
                  <wp:wrapNone/>
                  <wp:docPr id="357031990"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60804" cy="324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F51CC" w14:paraId="0BE30713" w14:textId="77777777" w:rsidTr="00545410">
        <w:tc>
          <w:tcPr>
            <w:tcW w:w="9062" w:type="dxa"/>
          </w:tcPr>
          <w:p w14:paraId="55DC9F95" w14:textId="77777777" w:rsidR="002F51CC" w:rsidRPr="00681AB2" w:rsidRDefault="002F51CC" w:rsidP="00545410">
            <w:pPr>
              <w:pStyle w:val="05standaardzonderafstand"/>
              <w:rPr>
                <w:rStyle w:val="07minisubtekst"/>
              </w:rPr>
            </w:pPr>
          </w:p>
        </w:tc>
      </w:tr>
      <w:tr w:rsidR="002F51CC" w14:paraId="6B16DD56" w14:textId="77777777" w:rsidTr="00545410">
        <w:trPr>
          <w:trHeight w:val="5102"/>
        </w:trPr>
        <w:tc>
          <w:tcPr>
            <w:tcW w:w="9062" w:type="dxa"/>
          </w:tcPr>
          <w:p w14:paraId="1F93259E" w14:textId="1DC195AC" w:rsidR="002F51CC" w:rsidRDefault="00E40A7B" w:rsidP="00545410">
            <w:pPr>
              <w:pStyle w:val="05standaardzonderafstand"/>
            </w:pPr>
            <w:r>
              <w:rPr>
                <w:noProof/>
              </w:rPr>
              <w:drawing>
                <wp:inline distT="0" distB="0" distL="0" distR="0" wp14:anchorId="2697B21D" wp14:editId="7A3D5405">
                  <wp:extent cx="2700000" cy="2700000"/>
                  <wp:effectExtent l="0" t="0" r="5715" b="5715"/>
                  <wp:docPr id="889258107" name="Afbeelding 28" descr="Afbeelding met ontwerp, zwart-wi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258107" name="Afbeelding 28" descr="Afbeelding met ontwerp, zwart-wit&#10;&#10;Door AI gegenereerde inhoud is mogelijk onjuist."/>
                          <pic:cNvPicPr/>
                        </pic:nvPicPr>
                        <pic:blipFill>
                          <a:blip r:embed="rId61">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67361C42" w14:textId="77777777" w:rsidR="002F51CC" w:rsidRDefault="002F51CC" w:rsidP="002F51CC">
      <w:pPr>
        <w:pStyle w:val="05standaardzonderafstand"/>
      </w:pPr>
    </w:p>
    <w:p w14:paraId="21E6FF19" w14:textId="77777777" w:rsidR="002F51CC" w:rsidRDefault="002F51CC" w:rsidP="002F51CC">
      <w:pPr>
        <w:pStyle w:val="Geenafstand"/>
      </w:pPr>
      <w:r>
        <w:br w:type="page"/>
      </w:r>
    </w:p>
    <w:p w14:paraId="35D523DF" w14:textId="77777777" w:rsidR="002F51CC" w:rsidRPr="00750D0B" w:rsidRDefault="002F51CC" w:rsidP="002F51CC">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F51CC" w14:paraId="12470E45" w14:textId="77777777" w:rsidTr="00545410">
        <w:tc>
          <w:tcPr>
            <w:tcW w:w="9062" w:type="dxa"/>
          </w:tcPr>
          <w:p w14:paraId="4CCDE7EB" w14:textId="5B093001" w:rsidR="002F51CC" w:rsidRDefault="00307B94" w:rsidP="00545410">
            <w:pPr>
              <w:pStyle w:val="06ZntDK-voorleeszin"/>
            </w:pPr>
            <w:r w:rsidRPr="00307B94">
              <w:t>Lynn krijgt drinken. Welke kies je, Lynn?</w:t>
            </w:r>
          </w:p>
        </w:tc>
      </w:tr>
      <w:tr w:rsidR="002F51CC" w14:paraId="225820ED" w14:textId="77777777" w:rsidTr="00545410">
        <w:trPr>
          <w:trHeight w:val="1134"/>
        </w:trPr>
        <w:tc>
          <w:tcPr>
            <w:tcW w:w="9062" w:type="dxa"/>
          </w:tcPr>
          <w:p w14:paraId="4AFB361F" w14:textId="74AFAF37" w:rsidR="002F51CC" w:rsidRPr="00E830C7" w:rsidRDefault="00307B94" w:rsidP="00545410">
            <w:pPr>
              <w:pStyle w:val="06ZntDK-prikkelenactie"/>
            </w:pPr>
            <w:r w:rsidRPr="00307B94">
              <w:t>(limonade, sap of water laten ruiken/proeven/voelen)</w:t>
            </w:r>
          </w:p>
        </w:tc>
      </w:tr>
      <w:tr w:rsidR="002F51CC" w14:paraId="0AECB0B7" w14:textId="77777777" w:rsidTr="00545410">
        <w:trPr>
          <w:trHeight w:val="5102"/>
        </w:trPr>
        <w:tc>
          <w:tcPr>
            <w:tcW w:w="9062" w:type="dxa"/>
          </w:tcPr>
          <w:p w14:paraId="29F3D986" w14:textId="62AAA706" w:rsidR="002F51CC" w:rsidRDefault="00E40A7B" w:rsidP="00545410">
            <w:pPr>
              <w:pStyle w:val="05standaardzonderafstand"/>
            </w:pPr>
            <w:r>
              <w:rPr>
                <w:noProof/>
              </w:rPr>
              <w:drawing>
                <wp:inline distT="0" distB="0" distL="0" distR="0" wp14:anchorId="47D67D87" wp14:editId="5E8BD16F">
                  <wp:extent cx="3325408" cy="3240000"/>
                  <wp:effectExtent l="0" t="0" r="8890" b="0"/>
                  <wp:docPr id="1973102340" name="Afbeelding 1" descr="Glas water op een witte achtergr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102340" name="Afbeelding 1973102340" descr="Glas water op een witte achtergron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325408" cy="3240000"/>
                          </a:xfrm>
                          <a:prstGeom prst="rect">
                            <a:avLst/>
                          </a:prstGeom>
                        </pic:spPr>
                      </pic:pic>
                    </a:graphicData>
                  </a:graphic>
                </wp:inline>
              </w:drawing>
            </w:r>
          </w:p>
        </w:tc>
      </w:tr>
      <w:tr w:rsidR="002F51CC" w14:paraId="10446EBF" w14:textId="77777777" w:rsidTr="00545410">
        <w:tc>
          <w:tcPr>
            <w:tcW w:w="9062" w:type="dxa"/>
          </w:tcPr>
          <w:p w14:paraId="35441773" w14:textId="77777777" w:rsidR="002F51CC" w:rsidRPr="00681AB2" w:rsidRDefault="002F51CC" w:rsidP="00545410">
            <w:pPr>
              <w:pStyle w:val="05standaardzonderafstand"/>
              <w:rPr>
                <w:rStyle w:val="07minisubtekst"/>
              </w:rPr>
            </w:pPr>
          </w:p>
        </w:tc>
      </w:tr>
      <w:tr w:rsidR="002F51CC" w14:paraId="79B747A9" w14:textId="77777777" w:rsidTr="00545410">
        <w:trPr>
          <w:trHeight w:val="5102"/>
        </w:trPr>
        <w:tc>
          <w:tcPr>
            <w:tcW w:w="9062" w:type="dxa"/>
          </w:tcPr>
          <w:p w14:paraId="2C59524E" w14:textId="5953692D" w:rsidR="002F51CC" w:rsidRDefault="00E40A7B" w:rsidP="00545410">
            <w:pPr>
              <w:pStyle w:val="05standaardzonderafstand"/>
            </w:pPr>
            <w:r>
              <w:rPr>
                <w:noProof/>
              </w:rPr>
              <w:drawing>
                <wp:inline distT="0" distB="0" distL="0" distR="0" wp14:anchorId="6FF6D4DD" wp14:editId="42A25BB0">
                  <wp:extent cx="2700000" cy="2700000"/>
                  <wp:effectExtent l="0" t="0" r="5715" b="5715"/>
                  <wp:docPr id="464474041" name="Afbeelding 29" descr="Afbeelding met Graphics, wit, clipart,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474041" name="Afbeelding 29" descr="Afbeelding met Graphics, wit, clipart, ontwerp&#10;&#10;Door AI gegenereerde inhoud is mogelijk onjuist."/>
                          <pic:cNvPicPr/>
                        </pic:nvPicPr>
                        <pic:blipFill>
                          <a:blip r:embed="rId63">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0745099F" w14:textId="77777777" w:rsidR="002F51CC" w:rsidRDefault="002F51CC" w:rsidP="002F51CC">
      <w:pPr>
        <w:pStyle w:val="05standaardzonderafstand"/>
      </w:pPr>
    </w:p>
    <w:p w14:paraId="7E8EC989" w14:textId="77777777" w:rsidR="002F51CC" w:rsidRDefault="002F51CC" w:rsidP="002F51CC">
      <w:pPr>
        <w:pStyle w:val="Geenafstand"/>
      </w:pPr>
      <w:r>
        <w:br w:type="page"/>
      </w:r>
    </w:p>
    <w:p w14:paraId="46D6967D" w14:textId="77777777" w:rsidR="002F51CC" w:rsidRPr="00750D0B" w:rsidRDefault="002F51CC" w:rsidP="002F51CC">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F51CC" w14:paraId="1A18593C" w14:textId="77777777" w:rsidTr="00545410">
        <w:tc>
          <w:tcPr>
            <w:tcW w:w="9062" w:type="dxa"/>
          </w:tcPr>
          <w:p w14:paraId="31580DDB" w14:textId="0CFDCF99" w:rsidR="002F51CC" w:rsidRDefault="00307B94" w:rsidP="00545410">
            <w:pPr>
              <w:pStyle w:val="06ZntDK-voorleeszin"/>
            </w:pPr>
            <w:r w:rsidRPr="00307B94">
              <w:t>Daar is een clown. Die heeft een gekke neus!</w:t>
            </w:r>
          </w:p>
        </w:tc>
      </w:tr>
      <w:tr w:rsidR="002F51CC" w14:paraId="0C390D41" w14:textId="77777777" w:rsidTr="00545410">
        <w:trPr>
          <w:trHeight w:val="1134"/>
        </w:trPr>
        <w:tc>
          <w:tcPr>
            <w:tcW w:w="9062" w:type="dxa"/>
          </w:tcPr>
          <w:p w14:paraId="332421FF" w14:textId="6254C366" w:rsidR="002F51CC" w:rsidRPr="00E830C7" w:rsidRDefault="00307B94" w:rsidP="00545410">
            <w:pPr>
              <w:pStyle w:val="06ZntDK-prikkelenactie"/>
            </w:pPr>
            <w:r w:rsidRPr="00307B94">
              <w:t>(clownsneus opdoen, voelen)</w:t>
            </w:r>
          </w:p>
        </w:tc>
      </w:tr>
      <w:tr w:rsidR="002F51CC" w14:paraId="32C5F5FE" w14:textId="77777777" w:rsidTr="00545410">
        <w:trPr>
          <w:trHeight w:val="5102"/>
        </w:trPr>
        <w:tc>
          <w:tcPr>
            <w:tcW w:w="9062" w:type="dxa"/>
          </w:tcPr>
          <w:p w14:paraId="03BE3362" w14:textId="572FA908" w:rsidR="002F51CC" w:rsidRDefault="00567A51" w:rsidP="00545410">
            <w:pPr>
              <w:pStyle w:val="05standaardzonderafstand"/>
            </w:pPr>
            <w:r>
              <w:rPr>
                <w:noProof/>
              </w:rPr>
              <w:drawing>
                <wp:anchor distT="0" distB="0" distL="114300" distR="114300" simplePos="0" relativeHeight="251673600" behindDoc="0" locked="0" layoutInCell="1" allowOverlap="1" wp14:anchorId="77597612" wp14:editId="5BAAAB64">
                  <wp:simplePos x="0" y="0"/>
                  <wp:positionH relativeFrom="column">
                    <wp:posOffset>0</wp:posOffset>
                  </wp:positionH>
                  <wp:positionV relativeFrom="paragraph">
                    <wp:posOffset>0</wp:posOffset>
                  </wp:positionV>
                  <wp:extent cx="4859732" cy="3240000"/>
                  <wp:effectExtent l="0" t="0" r="0" b="0"/>
                  <wp:wrapNone/>
                  <wp:docPr id="5984245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859732" cy="324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F51CC" w14:paraId="57B1DF31" w14:textId="77777777" w:rsidTr="00545410">
        <w:tc>
          <w:tcPr>
            <w:tcW w:w="9062" w:type="dxa"/>
          </w:tcPr>
          <w:p w14:paraId="6F7ADE5F" w14:textId="77777777" w:rsidR="002F51CC" w:rsidRPr="00681AB2" w:rsidRDefault="002F51CC" w:rsidP="00545410">
            <w:pPr>
              <w:pStyle w:val="05standaardzonderafstand"/>
              <w:rPr>
                <w:rStyle w:val="07minisubtekst"/>
              </w:rPr>
            </w:pPr>
          </w:p>
        </w:tc>
      </w:tr>
      <w:tr w:rsidR="002F51CC" w14:paraId="7F7C38B1" w14:textId="77777777" w:rsidTr="00545410">
        <w:trPr>
          <w:trHeight w:val="5102"/>
        </w:trPr>
        <w:tc>
          <w:tcPr>
            <w:tcW w:w="9062" w:type="dxa"/>
          </w:tcPr>
          <w:p w14:paraId="5DCC3E3B" w14:textId="2A16021D" w:rsidR="002F51CC" w:rsidRDefault="00E40A7B" w:rsidP="00545410">
            <w:pPr>
              <w:pStyle w:val="05standaardzonderafstand"/>
            </w:pPr>
            <w:r>
              <w:rPr>
                <w:noProof/>
              </w:rPr>
              <w:drawing>
                <wp:inline distT="0" distB="0" distL="0" distR="0" wp14:anchorId="295BCE54" wp14:editId="35B1FD04">
                  <wp:extent cx="2700000" cy="2700000"/>
                  <wp:effectExtent l="0" t="0" r="5715" b="5715"/>
                  <wp:docPr id="1681322066" name="Afbeelding 30" descr="Afbeelding met clipart, tekenfilm, illustrati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322066" name="Afbeelding 30" descr="Afbeelding met clipart, tekenfilm, illustratie&#10;&#10;Door AI gegenereerde inhoud is mogelijk onjuist."/>
                          <pic:cNvPicPr/>
                        </pic:nvPicPr>
                        <pic:blipFill>
                          <a:blip r:embed="rId65">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5B97E7A5" w14:textId="77777777" w:rsidR="002F51CC" w:rsidRDefault="002F51CC" w:rsidP="002F51CC">
      <w:pPr>
        <w:pStyle w:val="05standaardzonderafstand"/>
      </w:pPr>
    </w:p>
    <w:p w14:paraId="6D9E7CD4" w14:textId="77777777" w:rsidR="002F51CC" w:rsidRDefault="002F51CC" w:rsidP="002F51CC">
      <w:pPr>
        <w:pStyle w:val="Geenafstand"/>
      </w:pPr>
      <w:r>
        <w:br w:type="page"/>
      </w:r>
    </w:p>
    <w:p w14:paraId="7427D3B0" w14:textId="77777777" w:rsidR="002F51CC" w:rsidRPr="00750D0B" w:rsidRDefault="002F51CC" w:rsidP="002F51CC">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F51CC" w14:paraId="5669D04F" w14:textId="77777777" w:rsidTr="00545410">
        <w:tc>
          <w:tcPr>
            <w:tcW w:w="9062" w:type="dxa"/>
          </w:tcPr>
          <w:p w14:paraId="36F0FEC0" w14:textId="3EC36242" w:rsidR="002F51CC" w:rsidRDefault="00307B94" w:rsidP="00545410">
            <w:pPr>
              <w:pStyle w:val="06ZntDK-voorleeszin"/>
            </w:pPr>
            <w:r w:rsidRPr="00307B94">
              <w:t>Er zit een draad aan Lynn. Daar komt eten/water/medicijn door.</w:t>
            </w:r>
          </w:p>
        </w:tc>
      </w:tr>
      <w:tr w:rsidR="002F51CC" w14:paraId="4605D27C" w14:textId="77777777" w:rsidTr="00545410">
        <w:trPr>
          <w:trHeight w:val="1134"/>
        </w:trPr>
        <w:tc>
          <w:tcPr>
            <w:tcW w:w="9062" w:type="dxa"/>
          </w:tcPr>
          <w:p w14:paraId="34694842" w14:textId="4E0FE0CC" w:rsidR="002F51CC" w:rsidRPr="00E830C7" w:rsidRDefault="00307B94" w:rsidP="00545410">
            <w:pPr>
              <w:pStyle w:val="06ZntDK-prikkelenactie"/>
            </w:pPr>
            <w:r w:rsidRPr="00307B94">
              <w:t>(infuusslang voelen, bekijken, eventueel iets doorheen spuiten)</w:t>
            </w:r>
          </w:p>
        </w:tc>
      </w:tr>
      <w:tr w:rsidR="002F51CC" w14:paraId="1419932F" w14:textId="77777777" w:rsidTr="00545410">
        <w:trPr>
          <w:trHeight w:val="5102"/>
        </w:trPr>
        <w:tc>
          <w:tcPr>
            <w:tcW w:w="9062" w:type="dxa"/>
          </w:tcPr>
          <w:p w14:paraId="6868B5F6" w14:textId="082DE16A" w:rsidR="002F51CC" w:rsidRDefault="007A5756" w:rsidP="00545410">
            <w:pPr>
              <w:pStyle w:val="05standaardzonderafstand"/>
            </w:pPr>
            <w:r>
              <w:rPr>
                <w:noProof/>
              </w:rPr>
              <w:drawing>
                <wp:anchor distT="0" distB="0" distL="114300" distR="114300" simplePos="0" relativeHeight="251684864" behindDoc="0" locked="0" layoutInCell="1" allowOverlap="1" wp14:anchorId="5BF5B239" wp14:editId="51B45EB1">
                  <wp:simplePos x="0" y="0"/>
                  <wp:positionH relativeFrom="column">
                    <wp:posOffset>0</wp:posOffset>
                  </wp:positionH>
                  <wp:positionV relativeFrom="paragraph">
                    <wp:posOffset>0</wp:posOffset>
                  </wp:positionV>
                  <wp:extent cx="4859467" cy="3240000"/>
                  <wp:effectExtent l="0" t="0" r="0" b="0"/>
                  <wp:wrapNone/>
                  <wp:docPr id="136959101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859467" cy="324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F51CC">
              <w:t>afbeelding 1</w:t>
            </w:r>
          </w:p>
        </w:tc>
      </w:tr>
      <w:tr w:rsidR="002F51CC" w14:paraId="3722F820" w14:textId="77777777" w:rsidTr="00545410">
        <w:tc>
          <w:tcPr>
            <w:tcW w:w="9062" w:type="dxa"/>
          </w:tcPr>
          <w:p w14:paraId="34302C5F" w14:textId="77777777" w:rsidR="002F51CC" w:rsidRPr="00681AB2" w:rsidRDefault="002F51CC" w:rsidP="00545410">
            <w:pPr>
              <w:pStyle w:val="05standaardzonderafstand"/>
              <w:rPr>
                <w:rStyle w:val="07minisubtekst"/>
              </w:rPr>
            </w:pPr>
          </w:p>
        </w:tc>
      </w:tr>
      <w:tr w:rsidR="002F51CC" w14:paraId="33CBA1CF" w14:textId="77777777" w:rsidTr="00545410">
        <w:trPr>
          <w:trHeight w:val="5102"/>
        </w:trPr>
        <w:tc>
          <w:tcPr>
            <w:tcW w:w="9062" w:type="dxa"/>
          </w:tcPr>
          <w:p w14:paraId="62FA3F3F" w14:textId="45EAA1F9" w:rsidR="00A763D0" w:rsidRPr="00A763D0" w:rsidRDefault="00A763D0" w:rsidP="00A763D0">
            <w:pPr>
              <w:pStyle w:val="05standaardzonderafstand"/>
              <w:rPr>
                <w:lang w:val="en-GB"/>
              </w:rPr>
            </w:pPr>
            <w:r w:rsidRPr="00A763D0">
              <w:rPr>
                <w:noProof/>
                <w:lang w:val="en-GB"/>
              </w:rPr>
              <w:drawing>
                <wp:inline distT="0" distB="0" distL="0" distR="0" wp14:anchorId="46310E31" wp14:editId="2E53EFC5">
                  <wp:extent cx="2908780" cy="2700000"/>
                  <wp:effectExtent l="0" t="0" r="6350" b="5715"/>
                  <wp:docPr id="489350120"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7">
                            <a:extLst>
                              <a:ext uri="{28A0092B-C50C-407E-A947-70E740481C1C}">
                                <a14:useLocalDpi xmlns:a14="http://schemas.microsoft.com/office/drawing/2010/main" val="0"/>
                              </a:ext>
                            </a:extLst>
                          </a:blip>
                          <a:srcRect l="14925" t="38646" r="18976"/>
                          <a:stretch/>
                        </pic:blipFill>
                        <pic:spPr bwMode="auto">
                          <a:xfrm>
                            <a:off x="0" y="0"/>
                            <a:ext cx="2908780"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5395C5A1" w14:textId="1918C271" w:rsidR="002F51CC" w:rsidRDefault="002F51CC" w:rsidP="00545410">
            <w:pPr>
              <w:pStyle w:val="05standaardzonderafstand"/>
            </w:pPr>
          </w:p>
        </w:tc>
      </w:tr>
    </w:tbl>
    <w:p w14:paraId="6279FE47" w14:textId="77777777" w:rsidR="000436C3" w:rsidRDefault="000436C3"/>
    <w:p w14:paraId="56EE0877" w14:textId="04C7AC0E" w:rsidR="000436C3" w:rsidRDefault="000436C3">
      <w:r>
        <w:br w:type="page"/>
      </w:r>
    </w:p>
    <w:p w14:paraId="7B203AFF" w14:textId="77777777" w:rsidR="000436C3" w:rsidRPr="000436C3" w:rsidRDefault="000436C3" w:rsidP="000436C3">
      <w:pPr>
        <w:pStyle w:val="106ZntDK-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F51CC" w14:paraId="2A0C09B5" w14:textId="77777777" w:rsidTr="00545410">
        <w:tc>
          <w:tcPr>
            <w:tcW w:w="9062" w:type="dxa"/>
          </w:tcPr>
          <w:p w14:paraId="078C3CFA" w14:textId="558F435A" w:rsidR="002F51CC" w:rsidRDefault="002F51CC" w:rsidP="00545410">
            <w:pPr>
              <w:pStyle w:val="06ZntDK-voorleeszin"/>
            </w:pPr>
            <w:r>
              <w:br w:type="page"/>
            </w:r>
            <w:r w:rsidR="00307B94" w:rsidRPr="00307B94">
              <w:t>Kijk, Lynn heeft post! Wat zit er in de envelop?</w:t>
            </w:r>
          </w:p>
        </w:tc>
      </w:tr>
      <w:tr w:rsidR="002F51CC" w14:paraId="0172488E" w14:textId="77777777" w:rsidTr="00545410">
        <w:trPr>
          <w:trHeight w:val="1134"/>
        </w:trPr>
        <w:tc>
          <w:tcPr>
            <w:tcW w:w="9062" w:type="dxa"/>
          </w:tcPr>
          <w:p w14:paraId="2ADD28C8" w14:textId="7417B759" w:rsidR="002F51CC" w:rsidRPr="00E830C7" w:rsidRDefault="00307B94" w:rsidP="00545410">
            <w:pPr>
              <w:pStyle w:val="06ZntDK-prikkelenactie"/>
            </w:pPr>
            <w:r w:rsidRPr="00307B94">
              <w:t>(uitklapkaart, voelkaart, kart met muziek of wiebeloogjes bekijken)</w:t>
            </w:r>
          </w:p>
        </w:tc>
      </w:tr>
      <w:tr w:rsidR="002F51CC" w14:paraId="3A4E4CC7" w14:textId="77777777" w:rsidTr="00545410">
        <w:trPr>
          <w:trHeight w:val="5102"/>
        </w:trPr>
        <w:tc>
          <w:tcPr>
            <w:tcW w:w="9062" w:type="dxa"/>
          </w:tcPr>
          <w:p w14:paraId="18561AC9" w14:textId="14585CA6" w:rsidR="002F51CC" w:rsidRDefault="002812A4" w:rsidP="00545410">
            <w:pPr>
              <w:pStyle w:val="05standaardzonderafstand"/>
            </w:pPr>
            <w:r>
              <w:rPr>
                <w:noProof/>
              </w:rPr>
              <w:drawing>
                <wp:anchor distT="0" distB="0" distL="114300" distR="114300" simplePos="0" relativeHeight="251685888" behindDoc="0" locked="0" layoutInCell="1" allowOverlap="1" wp14:anchorId="2A89350F" wp14:editId="0EEDFA2E">
                  <wp:simplePos x="0" y="0"/>
                  <wp:positionH relativeFrom="column">
                    <wp:posOffset>0</wp:posOffset>
                  </wp:positionH>
                  <wp:positionV relativeFrom="paragraph">
                    <wp:posOffset>0</wp:posOffset>
                  </wp:positionV>
                  <wp:extent cx="4860536" cy="3240000"/>
                  <wp:effectExtent l="0" t="0" r="0" b="0"/>
                  <wp:wrapNone/>
                  <wp:docPr id="16973885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60536" cy="324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F51CC" w14:paraId="16B908A9" w14:textId="77777777" w:rsidTr="00545410">
        <w:tc>
          <w:tcPr>
            <w:tcW w:w="9062" w:type="dxa"/>
          </w:tcPr>
          <w:p w14:paraId="68E43B04" w14:textId="77777777" w:rsidR="002F51CC" w:rsidRPr="00681AB2" w:rsidRDefault="002F51CC" w:rsidP="00545410">
            <w:pPr>
              <w:pStyle w:val="05standaardzonderafstand"/>
              <w:rPr>
                <w:rStyle w:val="07minisubtekst"/>
              </w:rPr>
            </w:pPr>
          </w:p>
        </w:tc>
      </w:tr>
      <w:tr w:rsidR="002F51CC" w14:paraId="05D860C9" w14:textId="77777777" w:rsidTr="00545410">
        <w:trPr>
          <w:trHeight w:val="5102"/>
        </w:trPr>
        <w:tc>
          <w:tcPr>
            <w:tcW w:w="9062" w:type="dxa"/>
          </w:tcPr>
          <w:p w14:paraId="538DE6B4" w14:textId="65E9AFE8" w:rsidR="002F51CC" w:rsidRDefault="005F36CD" w:rsidP="00545410">
            <w:pPr>
              <w:pStyle w:val="05standaardzonderafstand"/>
            </w:pPr>
            <w:r>
              <w:rPr>
                <w:noProof/>
              </w:rPr>
              <w:drawing>
                <wp:inline distT="0" distB="0" distL="0" distR="0" wp14:anchorId="510E3624" wp14:editId="5124C501">
                  <wp:extent cx="2700000" cy="2700000"/>
                  <wp:effectExtent l="0" t="0" r="5715" b="5715"/>
                  <wp:docPr id="336124599" name="Afbeelding 31" descr="Afbeelding met lijn, ontwerp, origami&#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124599" name="Afbeelding 31" descr="Afbeelding met lijn, ontwerp, origami&#10;&#10;Door AI gegenereerde inhoud is mogelijk onjuist."/>
                          <pic:cNvPicPr/>
                        </pic:nvPicPr>
                        <pic:blipFill>
                          <a:blip r:embed="rId69">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tc>
      </w:tr>
    </w:tbl>
    <w:p w14:paraId="5905A6E1" w14:textId="77777777" w:rsidR="002F51CC" w:rsidRDefault="002F51CC" w:rsidP="002F51CC">
      <w:pPr>
        <w:pStyle w:val="05standaardzonderafstand"/>
      </w:pPr>
    </w:p>
    <w:p w14:paraId="4E6016B6" w14:textId="7638C05A" w:rsidR="00945E8F" w:rsidRDefault="00945E8F">
      <w:r>
        <w:br w:type="page"/>
      </w:r>
    </w:p>
    <w:p w14:paraId="069646EA" w14:textId="77777777" w:rsidR="005D0B6C" w:rsidRDefault="005D0B6C" w:rsidP="005D0B6C">
      <w:pPr>
        <w:pStyle w:val="0101ahoofdkop"/>
      </w:pPr>
      <w:r>
        <w:lastRenderedPageBreak/>
        <w:t>Instructie voor de Voorlezer</w:t>
      </w:r>
    </w:p>
    <w:p w14:paraId="12065E6B" w14:textId="093117DE" w:rsidR="003F0116" w:rsidRPr="003F0116" w:rsidRDefault="003F0116" w:rsidP="003F0116">
      <w:pPr>
        <w:pStyle w:val="05standaardzonderafstand"/>
        <w:rPr>
          <w:i/>
          <w:iCs/>
        </w:rPr>
      </w:pPr>
      <w:bookmarkStart w:id="1" w:name="_Hlk205211461"/>
      <w:r w:rsidRPr="003F0116">
        <w:rPr>
          <w:i/>
          <w:iCs/>
        </w:rPr>
        <w:t xml:space="preserve">N.B. in dit verhaal zijn keuzes gemaakt rondom </w:t>
      </w:r>
      <w:r>
        <w:rPr>
          <w:i/>
          <w:iCs/>
        </w:rPr>
        <w:t>de dokter en het ziekenhuis</w:t>
      </w:r>
      <w:r w:rsidRPr="003F0116">
        <w:rPr>
          <w:i/>
          <w:iCs/>
        </w:rPr>
        <w:t xml:space="preserve"> en bijbehorende foto’s. We willen hiermee een voorbeeld geven, wat vervolgens op de eigen situatie (met eventueel ook de eigen foto’s) toegepast kan worden. Kijk voor meer tips en adviezen ook in de ‘Handleiding zintuigenverhalen bij bijzondere gebeurtenissen’</w:t>
      </w:r>
      <w:r w:rsidR="00F81F3E">
        <w:rPr>
          <w:i/>
          <w:iCs/>
        </w:rPr>
        <w:t xml:space="preserve"> op www.zintuigenverhalen.nl</w:t>
      </w:r>
      <w:r w:rsidRPr="003F0116">
        <w:rPr>
          <w:i/>
          <w:iCs/>
        </w:rPr>
        <w:t xml:space="preserve">. </w:t>
      </w:r>
    </w:p>
    <w:bookmarkEnd w:id="1"/>
    <w:p w14:paraId="0A54B6BB" w14:textId="77777777" w:rsidR="005D0B6C" w:rsidRDefault="005D0B6C" w:rsidP="005D0B6C">
      <w:pPr>
        <w:pStyle w:val="05standaardzonderafstand"/>
      </w:pPr>
    </w:p>
    <w:p w14:paraId="4E2B2B97" w14:textId="3AAC981F" w:rsidR="005D0B6C" w:rsidRDefault="005D0B6C" w:rsidP="005D0B6C">
      <w:pPr>
        <w:pStyle w:val="03subkopbold"/>
      </w:pPr>
      <w:r>
        <w:t>Doel</w:t>
      </w:r>
    </w:p>
    <w:p w14:paraId="69341C9D" w14:textId="25611D22" w:rsidR="005D0B6C" w:rsidRDefault="005D0B6C" w:rsidP="005D0B6C">
      <w:pPr>
        <w:pStyle w:val="05standaardzonderafstand"/>
      </w:pPr>
      <w:r>
        <w:t>Het doel van een zintuigenverhaal is ten eerste dat je samen een prettig moment hebt. Daarnaast kan voorlezen de communicatie en interactie stimuleren.</w:t>
      </w:r>
      <w:r w:rsidR="0009608B">
        <w:t xml:space="preserve"> Dit verhaal over de dokter en het ziekenhuis is ook bedoeld om over een doktersbezoek of ziekenhuisbezoek te communiceren met elkaar. Zo kun je iemand voorbereiden op het bezoek of er naderhand over communiceren om het te verwerken.</w:t>
      </w:r>
      <w:r>
        <w:t xml:space="preserve"> </w:t>
      </w:r>
    </w:p>
    <w:p w14:paraId="593D455E" w14:textId="77777777" w:rsidR="005D0B6C" w:rsidRDefault="005D0B6C" w:rsidP="005D0B6C">
      <w:pPr>
        <w:pStyle w:val="05standaardzonderafstand"/>
      </w:pPr>
    </w:p>
    <w:p w14:paraId="1E9B03FD" w14:textId="77777777" w:rsidR="005D0B6C" w:rsidRDefault="005D0B6C" w:rsidP="005D0B6C">
      <w:pPr>
        <w:pStyle w:val="03subkopbold"/>
      </w:pPr>
      <w:r>
        <w:t>Waarom dit verhaal?</w:t>
      </w:r>
    </w:p>
    <w:p w14:paraId="3BF4B669" w14:textId="782417C7" w:rsidR="005D0B6C" w:rsidRDefault="0009608B" w:rsidP="005D0B6C">
      <w:pPr>
        <w:pStyle w:val="05standaardzonderafstand"/>
      </w:pPr>
      <w:r>
        <w:t>Kinderen en mensen van alle leeftijden die problemen hebben met taal en communicatie moeten regelmatig naar de dokter of het ziekenhuis. Vaak zijn deze bezoeken spannend, omdat iemand niet precies weet wat er gaat gebeuren en de gewone routine onderbroken wordt. Met dit verhaal kun je kijken welke onderzoeken en/of behandelingen verwacht worden (of geweest zijn) en het verhaal hierop aanpassen. Zo kan iemand contact maken over datgene wat er bij het doktersbezoek is gebeurd/gaat gebeuren, leert iemand mogelijk ook de begrippen die daarbij horen en kan dit bijdragen aan een positiever verloop van de doktersbezoeken, voor zover mogelijk.</w:t>
      </w:r>
    </w:p>
    <w:p w14:paraId="3606A825" w14:textId="77777777" w:rsidR="005D0B6C" w:rsidRDefault="005D0B6C" w:rsidP="005D0B6C">
      <w:pPr>
        <w:pStyle w:val="05standaardzonderafstand"/>
      </w:pPr>
    </w:p>
    <w:p w14:paraId="4B047B1A" w14:textId="748BDCC9" w:rsidR="005D0B6C" w:rsidRDefault="005D0B6C" w:rsidP="005D0B6C">
      <w:pPr>
        <w:pStyle w:val="03subkopbold"/>
      </w:pPr>
      <w:r>
        <w:t>De voorbereiding</w:t>
      </w:r>
    </w:p>
    <w:p w14:paraId="05F371CF" w14:textId="38B944AF" w:rsidR="005D0B6C" w:rsidRDefault="005D0B6C" w:rsidP="005D0B6C">
      <w:pPr>
        <w:pStyle w:val="06opsommingbullets"/>
      </w:pPr>
      <w:r>
        <w:t xml:space="preserve">Kies welke variant je gaat voorlezen (foto’s, pictogrammen, </w:t>
      </w:r>
      <w:r w:rsidR="00015051">
        <w:t>PCS</w:t>
      </w:r>
      <w:r>
        <w:t xml:space="preserve">-symbolen). Overleg zo nodig met een deskundige (bijvoorbeeld een logopedist) over welke gebaren en afbeeldingen (foto’s, pictogrammen of </w:t>
      </w:r>
      <w:r w:rsidR="00015051">
        <w:t>PCS</w:t>
      </w:r>
      <w:r>
        <w:t>-symbolen) bij deze persoon het meest geschikt zijn.</w:t>
      </w:r>
    </w:p>
    <w:p w14:paraId="6761D21C" w14:textId="2340689F" w:rsidR="005D0B6C" w:rsidRDefault="005D0B6C" w:rsidP="005D0B6C">
      <w:pPr>
        <w:pStyle w:val="06opsommingbullets"/>
      </w:pPr>
      <w:r>
        <w:t xml:space="preserve">Print het document uit en doe de verhaalbladen in een ringband of lamineer ze. </w:t>
      </w:r>
    </w:p>
    <w:p w14:paraId="2EC67A0E" w14:textId="78FA5275" w:rsidR="005D0B6C" w:rsidRDefault="005D0B6C" w:rsidP="005D0B6C">
      <w:pPr>
        <w:pStyle w:val="06opsommingbullets"/>
      </w:pPr>
      <w:r>
        <w:t xml:space="preserve">Zijn de materialen compleet? </w:t>
      </w:r>
    </w:p>
    <w:p w14:paraId="0F45248F" w14:textId="363A4346" w:rsidR="005D0B6C" w:rsidRDefault="005D0B6C" w:rsidP="005D0B6C">
      <w:pPr>
        <w:pStyle w:val="06opsommingbullets"/>
      </w:pPr>
      <w:r>
        <w:t>Kijk of het verhaal mogelijk ingekort moet worden: zijn alle begrippen van toepassing en herkenbaar voor de persoon? Het verhaal is zo gemaakt dat je eenvoudig een bladzijde er tussenuit kunt laten.</w:t>
      </w:r>
    </w:p>
    <w:p w14:paraId="6A9841A3" w14:textId="74339624" w:rsidR="005D0B6C" w:rsidRDefault="005D0B6C" w:rsidP="005D0B6C">
      <w:pPr>
        <w:pStyle w:val="06opsommingbullets"/>
      </w:pPr>
      <w:r>
        <w:t>Zijn de gebaren bekend?</w:t>
      </w:r>
    </w:p>
    <w:p w14:paraId="6E1AF330" w14:textId="7A13C861" w:rsidR="005D0B6C" w:rsidRDefault="005D0B6C" w:rsidP="005D0B6C">
      <w:pPr>
        <w:pStyle w:val="06opsommingbullets"/>
      </w:pPr>
      <w:r>
        <w:t>Oefen het verhaal van te voren.</w:t>
      </w:r>
    </w:p>
    <w:p w14:paraId="1AF064A3" w14:textId="77777777" w:rsidR="005D0B6C" w:rsidRDefault="005D0B6C" w:rsidP="005D0B6C">
      <w:pPr>
        <w:pStyle w:val="05standaardzonderafstand"/>
      </w:pPr>
    </w:p>
    <w:p w14:paraId="13517FC8" w14:textId="0C7BBCA1" w:rsidR="005D0B6C" w:rsidRDefault="005D0B6C" w:rsidP="005D0B6C">
      <w:pPr>
        <w:pStyle w:val="03subkopbold"/>
      </w:pPr>
      <w:r>
        <w:t>Aan het begin</w:t>
      </w:r>
    </w:p>
    <w:p w14:paraId="389FE8D5" w14:textId="77777777" w:rsidR="005D0B6C" w:rsidRDefault="005D0B6C" w:rsidP="005D0B6C">
      <w:pPr>
        <w:pStyle w:val="05standaardzonderafstand"/>
      </w:pPr>
      <w:r>
        <w:t>Kan er aandacht zijn voor het verhaal? Is de persoon alert? Zijn er geen lichamelijke ongemakken? Is de omgeving rustig? Klopt het in het dagprogramma?</w:t>
      </w:r>
    </w:p>
    <w:p w14:paraId="69B410AA" w14:textId="77777777" w:rsidR="005D0B6C" w:rsidRDefault="005D0B6C" w:rsidP="005D0B6C">
      <w:pPr>
        <w:pStyle w:val="05standaardzonderafstand"/>
      </w:pPr>
    </w:p>
    <w:p w14:paraId="3BF02911" w14:textId="4950B930" w:rsidR="005D0B6C" w:rsidRDefault="005D0B6C" w:rsidP="005D0B6C">
      <w:pPr>
        <w:pStyle w:val="03subkopbold"/>
      </w:pPr>
      <w:r>
        <w:t>Voorlezen</w:t>
      </w:r>
    </w:p>
    <w:p w14:paraId="07644CD1" w14:textId="63FB2141" w:rsidR="005D0B6C" w:rsidRDefault="005D0B6C" w:rsidP="005D0B6C">
      <w:pPr>
        <w:pStyle w:val="06opsommingbullets"/>
      </w:pPr>
      <w:r>
        <w:t>Lees en gebaar de bladzijde.</w:t>
      </w:r>
    </w:p>
    <w:p w14:paraId="2DE3A706" w14:textId="3437A9BC" w:rsidR="005D0B6C" w:rsidRDefault="005D0B6C" w:rsidP="005D0B6C">
      <w:pPr>
        <w:pStyle w:val="06opsommingbullets"/>
      </w:pPr>
      <w:r>
        <w:t>Laat de prikkel ervaren.</w:t>
      </w:r>
    </w:p>
    <w:p w14:paraId="118B5465" w14:textId="56775315" w:rsidR="005D0B6C" w:rsidRDefault="005D0B6C" w:rsidP="005D0B6C">
      <w:pPr>
        <w:pStyle w:val="06opsommingbullets"/>
      </w:pPr>
      <w:r>
        <w:t>Geef de persoon tijd om te ervaren.</w:t>
      </w:r>
    </w:p>
    <w:p w14:paraId="2931578C" w14:textId="3ABB38E7" w:rsidR="005D0B6C" w:rsidRDefault="005D0B6C" w:rsidP="005D0B6C">
      <w:pPr>
        <w:pStyle w:val="06opsommingbullets"/>
      </w:pPr>
      <w:r>
        <w:t>Benoem/gebaar (opnieuw) de belangrijkste woorden.</w:t>
      </w:r>
    </w:p>
    <w:p w14:paraId="64F859D1" w14:textId="3B82BB74" w:rsidR="005D0B6C" w:rsidRDefault="005D0B6C" w:rsidP="005D0B6C">
      <w:pPr>
        <w:pStyle w:val="06opsommingbullets"/>
      </w:pPr>
      <w:r>
        <w:t>Stel zo mogelijk een vraag over de bladzijde of de ervaring.</w:t>
      </w:r>
    </w:p>
    <w:p w14:paraId="269A9D77" w14:textId="215E1A33" w:rsidR="005D0B6C" w:rsidRDefault="005D0B6C" w:rsidP="005D0B6C">
      <w:pPr>
        <w:pStyle w:val="06opsommingbullets"/>
      </w:pPr>
      <w:r>
        <w:t>Geef de persoon nog even tijd.</w:t>
      </w:r>
    </w:p>
    <w:p w14:paraId="14979F59" w14:textId="321FCDD3" w:rsidR="005D0B6C" w:rsidRDefault="005D0B6C" w:rsidP="005D0B6C">
      <w:pPr>
        <w:pStyle w:val="06opsommingbullets"/>
      </w:pPr>
      <w:r>
        <w:t>Reageer op reacties, zoals mimiek of wijzen.</w:t>
      </w:r>
    </w:p>
    <w:p w14:paraId="17C8C6E4" w14:textId="0927F371" w:rsidR="005D0B6C" w:rsidRDefault="005D0B6C" w:rsidP="005D0B6C">
      <w:pPr>
        <w:pStyle w:val="06opsommingbullets"/>
      </w:pPr>
      <w:r>
        <w:t>Ruim het voorwerp op in de box.</w:t>
      </w:r>
    </w:p>
    <w:p w14:paraId="0C82DD17" w14:textId="5CB2FD15" w:rsidR="005D0B6C" w:rsidRDefault="005D0B6C" w:rsidP="005D0B6C">
      <w:pPr>
        <w:pStyle w:val="06opsommingbullets"/>
      </w:pPr>
      <w:r>
        <w:t>Sla om voor de volgende bladzijde.</w:t>
      </w:r>
    </w:p>
    <w:p w14:paraId="1368810B" w14:textId="77777777" w:rsidR="005D0B6C" w:rsidRDefault="005D0B6C" w:rsidP="005D0B6C">
      <w:pPr>
        <w:pStyle w:val="05standaardzonderafstand"/>
      </w:pPr>
    </w:p>
    <w:p w14:paraId="2B2B33A0" w14:textId="1EA02D3C" w:rsidR="005D0B6C" w:rsidRDefault="005D0B6C" w:rsidP="005D0B6C">
      <w:pPr>
        <w:pStyle w:val="03subkopbold"/>
      </w:pPr>
      <w:r>
        <w:lastRenderedPageBreak/>
        <w:t>Afronding</w:t>
      </w:r>
    </w:p>
    <w:p w14:paraId="3368568B" w14:textId="77777777" w:rsidR="005D0B6C" w:rsidRDefault="005D0B6C" w:rsidP="005D0B6C">
      <w:pPr>
        <w:pStyle w:val="05standaardzonderafstand"/>
      </w:pPr>
      <w:r>
        <w:t>Tot slot ruim je de materialen weer op in de doos. Het verhaal is klaar.</w:t>
      </w:r>
    </w:p>
    <w:p w14:paraId="44CCEF08" w14:textId="77777777" w:rsidR="005D0B6C" w:rsidRDefault="005D0B6C" w:rsidP="005D0B6C">
      <w:pPr>
        <w:pStyle w:val="05standaardzonderafstand"/>
      </w:pPr>
    </w:p>
    <w:p w14:paraId="04FAEC43" w14:textId="06AE78E2" w:rsidR="005D0B6C" w:rsidRDefault="005D0B6C" w:rsidP="005D0B6C">
      <w:pPr>
        <w:pStyle w:val="03subkopbold"/>
      </w:pPr>
      <w:r>
        <w:t>Toepassing in andere situaties</w:t>
      </w:r>
    </w:p>
    <w:p w14:paraId="29467E76" w14:textId="22D5E727" w:rsidR="005D0B6C" w:rsidRDefault="005D0B6C" w:rsidP="005D0B6C">
      <w:pPr>
        <w:pStyle w:val="05standaardzonderafstand"/>
      </w:pPr>
      <w:r>
        <w:t>Gebruik de gebaren uit dit verhaal ook in andere situaties. Doordat je de concepten laat in activiteiten door de dag heen laat terugkomen, kunnen de begrippen toegepast worden en kan het verhaal de volgende keer nog meer inhoud krijgen, bijvoorbeeld: ‘</w:t>
      </w:r>
      <w:r w:rsidR="0009608B">
        <w:t>Wat deed jij je mond ver open bij de dokter! Doe dat nog eens?!</w:t>
      </w:r>
      <w:r>
        <w:t>’.</w:t>
      </w:r>
    </w:p>
    <w:p w14:paraId="106E5095" w14:textId="77777777" w:rsidR="005D0B6C" w:rsidRDefault="005D0B6C" w:rsidP="005D0B6C">
      <w:pPr>
        <w:pStyle w:val="05standaardzonderafstand"/>
      </w:pPr>
    </w:p>
    <w:p w14:paraId="73162431" w14:textId="328E48A4" w:rsidR="005D0B6C" w:rsidRDefault="005D0B6C" w:rsidP="005D0B6C">
      <w:pPr>
        <w:pStyle w:val="03subkopbold"/>
      </w:pPr>
      <w:r>
        <w:t>Geniet ervan!</w:t>
      </w:r>
    </w:p>
    <w:p w14:paraId="33775141" w14:textId="176BF5CF" w:rsidR="005D0B6C" w:rsidRPr="005D0B6C" w:rsidRDefault="005D0B6C" w:rsidP="005D0B6C">
      <w:pPr>
        <w:pStyle w:val="05standaardzonderafstand"/>
        <w:rPr>
          <w:color w:val="00676C" w:themeColor="accent1"/>
          <w:sz w:val="24"/>
          <w:szCs w:val="24"/>
        </w:rPr>
      </w:pPr>
      <w:r>
        <w:t xml:space="preserve">Voorlezen is vooral leuk. </w:t>
      </w:r>
      <w:r w:rsidRPr="005D0B6C">
        <w:rPr>
          <w:color w:val="00676C" w:themeColor="accent1"/>
          <w:sz w:val="24"/>
          <w:szCs w:val="24"/>
        </w:rPr>
        <w:sym w:font="Wingdings" w:char="F04A"/>
      </w:r>
    </w:p>
    <w:p w14:paraId="0375025C" w14:textId="77777777" w:rsidR="005D0B6C" w:rsidRDefault="005D0B6C" w:rsidP="005D0B6C">
      <w:pPr>
        <w:pStyle w:val="05standaardzonderafstand"/>
      </w:pPr>
    </w:p>
    <w:p w14:paraId="3AE82B6F" w14:textId="77777777" w:rsidR="005D0B6C" w:rsidRDefault="005D0B6C" w:rsidP="005D0B6C">
      <w:pPr>
        <w:pStyle w:val="03subkopbold"/>
      </w:pPr>
      <w:r>
        <w:t>Wat je ook nog moet weten</w:t>
      </w:r>
    </w:p>
    <w:p w14:paraId="77D71B03" w14:textId="2D2F98FB" w:rsidR="005D0B6C" w:rsidRDefault="005D0B6C" w:rsidP="005D0B6C">
      <w:pPr>
        <w:pStyle w:val="05standaardzonderafstand"/>
      </w:pPr>
      <w:r>
        <w:t xml:space="preserve">Dit zintuigenverhaal mag in de bestaande pdf-vorm gedeeld worden. Voor meer informatie stuur een e-mail naar </w:t>
      </w:r>
      <w:hyperlink r:id="rId70" w:history="1">
        <w:r w:rsidR="00015051" w:rsidRPr="00627E51">
          <w:rPr>
            <w:rStyle w:val="Hyperlink"/>
          </w:rPr>
          <w:t>zintuigenverhalen@kentalis.nl</w:t>
        </w:r>
      </w:hyperlink>
      <w:r w:rsidR="00015051">
        <w:t xml:space="preserve"> </w:t>
      </w:r>
      <w:r>
        <w:t xml:space="preserve">of kijk op </w:t>
      </w:r>
      <w:hyperlink r:id="rId71" w:history="1">
        <w:r w:rsidR="00015051" w:rsidRPr="00627E51">
          <w:rPr>
            <w:rStyle w:val="Hyperlink"/>
          </w:rPr>
          <w:t>www.zintuigenverhalen.nl</w:t>
        </w:r>
      </w:hyperlink>
      <w:r w:rsidR="00015051">
        <w:t xml:space="preserve"> </w:t>
      </w:r>
    </w:p>
    <w:p w14:paraId="0134A7A5" w14:textId="42759CD2" w:rsidR="00015051" w:rsidRDefault="00015051">
      <w:r>
        <w:br w:type="page"/>
      </w:r>
    </w:p>
    <w:p w14:paraId="422BD21D" w14:textId="77777777" w:rsidR="00015051" w:rsidRPr="00015051" w:rsidRDefault="00015051" w:rsidP="00015051">
      <w:pPr>
        <w:pStyle w:val="05standaardzonderafstand"/>
        <w:rPr>
          <w:rStyle w:val="07minisubtekst"/>
          <w:b/>
          <w:bCs/>
          <w:sz w:val="18"/>
          <w:szCs w:val="18"/>
        </w:rPr>
      </w:pPr>
      <w:r w:rsidRPr="00015051">
        <w:rPr>
          <w:rStyle w:val="07minisubtekst"/>
          <w:b/>
          <w:bCs/>
          <w:sz w:val="18"/>
          <w:szCs w:val="18"/>
        </w:rPr>
        <w:lastRenderedPageBreak/>
        <w:t>Verantwoording afbeeldingen</w:t>
      </w:r>
    </w:p>
    <w:p w14:paraId="262883DE" w14:textId="77777777" w:rsidR="00015051" w:rsidRPr="00015051" w:rsidRDefault="00015051" w:rsidP="00015051">
      <w:pPr>
        <w:pStyle w:val="05standaardzonderafstand"/>
        <w:rPr>
          <w:rStyle w:val="07minisubtekst"/>
          <w:sz w:val="18"/>
          <w:szCs w:val="18"/>
        </w:rPr>
      </w:pPr>
      <w:r w:rsidRPr="00015051">
        <w:rPr>
          <w:rStyle w:val="07minisubtekst"/>
          <w:sz w:val="18"/>
          <w:szCs w:val="18"/>
        </w:rPr>
        <w:t xml:space="preserve">De illustratie op de voorkant en het logo van Zintuigenverhalen zijn gemaakt door Roel Ottow. </w:t>
      </w:r>
    </w:p>
    <w:p w14:paraId="7B57B39C" w14:textId="4B25D61D" w:rsidR="00015051" w:rsidRPr="00015051" w:rsidRDefault="000436C3" w:rsidP="00015051">
      <w:pPr>
        <w:pStyle w:val="05standaardzonderafstand"/>
        <w:rPr>
          <w:rStyle w:val="07minisubtekst"/>
          <w:sz w:val="18"/>
          <w:szCs w:val="18"/>
        </w:rPr>
      </w:pPr>
      <w:r>
        <w:rPr>
          <w:rStyle w:val="07minisubtekst"/>
          <w:sz w:val="18"/>
          <w:szCs w:val="18"/>
        </w:rPr>
        <w:t>Vrijwel alle</w:t>
      </w:r>
      <w:r w:rsidR="00015051" w:rsidRPr="00015051">
        <w:rPr>
          <w:rStyle w:val="07minisubtekst"/>
          <w:sz w:val="18"/>
          <w:szCs w:val="18"/>
        </w:rPr>
        <w:t xml:space="preserve"> pictogrammen in dit verhaal zijn afkomstig van www.Sclera.be. Deze pictogrammen mogen volgens creative commons licentie 2.0 gebruikt worden onder voorwaarde van naamsvermelding en zo lang het niet voor commerciële doelen is.</w:t>
      </w:r>
      <w:r>
        <w:rPr>
          <w:rStyle w:val="07minisubtekst"/>
          <w:sz w:val="18"/>
          <w:szCs w:val="18"/>
        </w:rPr>
        <w:t xml:space="preserve"> De pictogram van het mondkapje</w:t>
      </w:r>
      <w:r w:rsidR="002812A4">
        <w:rPr>
          <w:rStyle w:val="07minisubtekst"/>
          <w:sz w:val="18"/>
          <w:szCs w:val="18"/>
        </w:rPr>
        <w:t xml:space="preserve"> en de foto van de envelop zijn</w:t>
      </w:r>
      <w:r>
        <w:rPr>
          <w:rStyle w:val="07minisubtekst"/>
          <w:sz w:val="18"/>
          <w:szCs w:val="18"/>
        </w:rPr>
        <w:t xml:space="preserve"> ge</w:t>
      </w:r>
      <w:r w:rsidR="002812A4">
        <w:rPr>
          <w:rStyle w:val="07minisubtekst"/>
          <w:sz w:val="18"/>
          <w:szCs w:val="18"/>
        </w:rPr>
        <w:t xml:space="preserve">maakt </w:t>
      </w:r>
      <w:r>
        <w:rPr>
          <w:rStyle w:val="07minisubtekst"/>
          <w:sz w:val="18"/>
          <w:szCs w:val="18"/>
        </w:rPr>
        <w:t>met AI</w:t>
      </w:r>
      <w:r w:rsidR="002812A4">
        <w:rPr>
          <w:rStyle w:val="07minisubtekst"/>
          <w:sz w:val="18"/>
          <w:szCs w:val="18"/>
        </w:rPr>
        <w:t xml:space="preserve"> met behulp van</w:t>
      </w:r>
      <w:r>
        <w:rPr>
          <w:rStyle w:val="07minisubtekst"/>
          <w:sz w:val="18"/>
          <w:szCs w:val="18"/>
        </w:rPr>
        <w:t xml:space="preserve"> Copilot.</w:t>
      </w:r>
    </w:p>
    <w:p w14:paraId="6E927150" w14:textId="77777777" w:rsidR="00015051" w:rsidRPr="00015051" w:rsidRDefault="00015051" w:rsidP="00015051">
      <w:pPr>
        <w:pStyle w:val="05standaardzonderafstand"/>
        <w:rPr>
          <w:rStyle w:val="07minisubtekst"/>
          <w:sz w:val="18"/>
          <w:szCs w:val="18"/>
        </w:rPr>
      </w:pPr>
    </w:p>
    <w:p w14:paraId="0311FDD5" w14:textId="461AC442" w:rsidR="00015051" w:rsidRPr="00015051" w:rsidRDefault="00E47753" w:rsidP="00015051">
      <w:pPr>
        <w:pStyle w:val="05standaardzonderafstand"/>
        <w:rPr>
          <w:rStyle w:val="07minisubtekst"/>
          <w:sz w:val="18"/>
          <w:szCs w:val="18"/>
        </w:rPr>
      </w:pPr>
      <w:r>
        <w:rPr>
          <w:rStyle w:val="07minisubtekst"/>
          <w:sz w:val="18"/>
          <w:szCs w:val="18"/>
        </w:rPr>
        <w:t>F</w:t>
      </w:r>
      <w:r w:rsidR="00015051" w:rsidRPr="00015051">
        <w:rPr>
          <w:rStyle w:val="07minisubtekst"/>
          <w:sz w:val="18"/>
          <w:szCs w:val="18"/>
        </w:rPr>
        <w:t>oto’s aangekocht via Shutterstock</w:t>
      </w:r>
      <w:r>
        <w:rPr>
          <w:rStyle w:val="07minisubtekst"/>
          <w:sz w:val="18"/>
          <w:szCs w:val="18"/>
        </w:rPr>
        <w:t xml:space="preserve"> met de licentie van Kentalis Academie</w:t>
      </w:r>
      <w:r w:rsidR="00015051" w:rsidRPr="00015051">
        <w:rPr>
          <w:rStyle w:val="07minisubtekst"/>
          <w:sz w:val="18"/>
          <w:szCs w:val="18"/>
        </w:rPr>
        <w:t xml:space="preserve"> (</w:t>
      </w:r>
      <w:r>
        <w:rPr>
          <w:rStyle w:val="07minisubtekst"/>
          <w:sz w:val="18"/>
          <w:szCs w:val="18"/>
        </w:rPr>
        <w:t>1, 2, 3, 5, 5, 7, 8, 12, 1</w:t>
      </w:r>
      <w:r w:rsidR="00F924BD">
        <w:rPr>
          <w:rStyle w:val="07minisubtekst"/>
          <w:sz w:val="18"/>
          <w:szCs w:val="18"/>
        </w:rPr>
        <w:t>5</w:t>
      </w:r>
      <w:r>
        <w:rPr>
          <w:rStyle w:val="07minisubtekst"/>
          <w:sz w:val="18"/>
          <w:szCs w:val="18"/>
        </w:rPr>
        <w:t>, 1</w:t>
      </w:r>
      <w:r w:rsidR="00F924BD">
        <w:rPr>
          <w:rStyle w:val="07minisubtekst"/>
          <w:sz w:val="18"/>
          <w:szCs w:val="18"/>
        </w:rPr>
        <w:t>6</w:t>
      </w:r>
      <w:r>
        <w:rPr>
          <w:rStyle w:val="07minisubtekst"/>
          <w:sz w:val="18"/>
          <w:szCs w:val="18"/>
        </w:rPr>
        <w:t>, 1</w:t>
      </w:r>
      <w:r w:rsidR="00F924BD">
        <w:rPr>
          <w:rStyle w:val="07minisubtekst"/>
          <w:sz w:val="18"/>
          <w:szCs w:val="18"/>
        </w:rPr>
        <w:t>7</w:t>
      </w:r>
      <w:r>
        <w:rPr>
          <w:rStyle w:val="07minisubtekst"/>
          <w:sz w:val="18"/>
          <w:szCs w:val="18"/>
        </w:rPr>
        <w:t>, 1</w:t>
      </w:r>
      <w:r w:rsidR="00F924BD">
        <w:rPr>
          <w:rStyle w:val="07minisubtekst"/>
          <w:sz w:val="18"/>
          <w:szCs w:val="18"/>
        </w:rPr>
        <w:t>9</w:t>
      </w:r>
      <w:r>
        <w:rPr>
          <w:rStyle w:val="07minisubtekst"/>
          <w:sz w:val="18"/>
          <w:szCs w:val="18"/>
        </w:rPr>
        <w:t>, 20, 21, 23, 24, 26, 27</w:t>
      </w:r>
      <w:r w:rsidR="00F924BD">
        <w:rPr>
          <w:rStyle w:val="07minisubtekst"/>
          <w:sz w:val="18"/>
          <w:szCs w:val="18"/>
        </w:rPr>
        <w:t>, 28</w:t>
      </w:r>
      <w:r w:rsidR="00015051" w:rsidRPr="00015051">
        <w:rPr>
          <w:rStyle w:val="07minisubtekst"/>
          <w:sz w:val="18"/>
          <w:szCs w:val="18"/>
        </w:rPr>
        <w:t>)</w:t>
      </w:r>
      <w:r>
        <w:rPr>
          <w:rStyle w:val="07minisubtekst"/>
          <w:sz w:val="18"/>
          <w:szCs w:val="18"/>
        </w:rPr>
        <w:t>. F</w:t>
      </w:r>
      <w:r w:rsidR="00015051" w:rsidRPr="00015051">
        <w:rPr>
          <w:rStyle w:val="07minisubtekst"/>
          <w:sz w:val="18"/>
          <w:szCs w:val="18"/>
        </w:rPr>
        <w:t>oto’s afkomstig van Microsoft Stockafbeeldingen (</w:t>
      </w:r>
      <w:r>
        <w:rPr>
          <w:rStyle w:val="07minisubtekst"/>
          <w:sz w:val="18"/>
          <w:szCs w:val="18"/>
        </w:rPr>
        <w:t>4, 9, 10, 11, 1</w:t>
      </w:r>
      <w:r w:rsidR="00BC7ED6">
        <w:rPr>
          <w:rStyle w:val="07minisubtekst"/>
          <w:sz w:val="18"/>
          <w:szCs w:val="18"/>
        </w:rPr>
        <w:t>4</w:t>
      </w:r>
      <w:r>
        <w:rPr>
          <w:rStyle w:val="07minisubtekst"/>
          <w:sz w:val="18"/>
          <w:szCs w:val="18"/>
        </w:rPr>
        <w:t>, 1</w:t>
      </w:r>
      <w:r w:rsidR="00BC7ED6">
        <w:rPr>
          <w:rStyle w:val="07minisubtekst"/>
          <w:sz w:val="18"/>
          <w:szCs w:val="18"/>
        </w:rPr>
        <w:t>8</w:t>
      </w:r>
      <w:r>
        <w:rPr>
          <w:rStyle w:val="07minisubtekst"/>
          <w:sz w:val="18"/>
          <w:szCs w:val="18"/>
        </w:rPr>
        <w:t>, 2</w:t>
      </w:r>
      <w:r w:rsidR="00BC7ED6">
        <w:rPr>
          <w:rStyle w:val="07minisubtekst"/>
          <w:sz w:val="18"/>
          <w:szCs w:val="18"/>
        </w:rPr>
        <w:t>3</w:t>
      </w:r>
      <w:r>
        <w:rPr>
          <w:rStyle w:val="07minisubtekst"/>
          <w:sz w:val="18"/>
          <w:szCs w:val="18"/>
        </w:rPr>
        <w:t>, 2</w:t>
      </w:r>
      <w:r w:rsidR="00BC7ED6">
        <w:rPr>
          <w:rStyle w:val="07minisubtekst"/>
          <w:sz w:val="18"/>
          <w:szCs w:val="18"/>
        </w:rPr>
        <w:t>6</w:t>
      </w:r>
      <w:r>
        <w:rPr>
          <w:rStyle w:val="07minisubtekst"/>
          <w:sz w:val="18"/>
          <w:szCs w:val="18"/>
        </w:rPr>
        <w:t>, 2</w:t>
      </w:r>
      <w:r w:rsidR="00BC7ED6">
        <w:rPr>
          <w:rStyle w:val="07minisubtekst"/>
          <w:sz w:val="18"/>
          <w:szCs w:val="18"/>
        </w:rPr>
        <w:t>7</w:t>
      </w:r>
      <w:r w:rsidR="00015051" w:rsidRPr="00015051">
        <w:rPr>
          <w:rStyle w:val="07minisubtekst"/>
          <w:sz w:val="18"/>
          <w:szCs w:val="18"/>
        </w:rPr>
        <w:t xml:space="preserve">). De afbeeldingen mogen niet buiten dit in Microsoft Word gemaakte document worden gebruikt. </w:t>
      </w:r>
    </w:p>
    <w:p w14:paraId="6E630E29" w14:textId="77777777" w:rsidR="00015051" w:rsidRPr="00015051" w:rsidRDefault="00015051" w:rsidP="00015051">
      <w:pPr>
        <w:pStyle w:val="05standaardzonderafstand"/>
        <w:rPr>
          <w:rStyle w:val="07minisubtekst"/>
          <w:sz w:val="18"/>
          <w:szCs w:val="18"/>
        </w:rPr>
      </w:pPr>
    </w:p>
    <w:p w14:paraId="13BA0047" w14:textId="77777777" w:rsidR="00015051" w:rsidRPr="00015051" w:rsidRDefault="00015051" w:rsidP="00015051">
      <w:pPr>
        <w:pStyle w:val="05standaardzonderafstand"/>
        <w:rPr>
          <w:rStyle w:val="07minisubtekst"/>
          <w:b/>
          <w:bCs/>
          <w:sz w:val="18"/>
          <w:szCs w:val="18"/>
        </w:rPr>
      </w:pPr>
      <w:r w:rsidRPr="00015051">
        <w:rPr>
          <w:rStyle w:val="07minisubtekst"/>
          <w:b/>
          <w:bCs/>
          <w:sz w:val="18"/>
          <w:szCs w:val="18"/>
        </w:rPr>
        <w:t xml:space="preserve">Copyright © </w:t>
      </w:r>
    </w:p>
    <w:p w14:paraId="350E0F36" w14:textId="4F157063" w:rsidR="005D0B6C" w:rsidRDefault="00015051" w:rsidP="00015051">
      <w:pPr>
        <w:pStyle w:val="05standaardzonderafstand"/>
        <w:rPr>
          <w:rStyle w:val="07minisubtekst"/>
          <w:sz w:val="18"/>
          <w:szCs w:val="18"/>
        </w:rPr>
      </w:pPr>
      <w:r w:rsidRPr="00015051">
        <w:rPr>
          <w:rStyle w:val="07minisubtekst"/>
          <w:sz w:val="18"/>
          <w:szCs w:val="18"/>
        </w:rPr>
        <w:t xml:space="preserve">Dit verhaal is gemaakt door Koninklijke Kentalis </w:t>
      </w:r>
      <w:r>
        <w:rPr>
          <w:rStyle w:val="07minisubtekst"/>
          <w:sz w:val="18"/>
          <w:szCs w:val="18"/>
        </w:rPr>
        <w:t xml:space="preserve">voor Deelkracht </w:t>
      </w:r>
      <w:r w:rsidRPr="00015051">
        <w:rPr>
          <w:rStyle w:val="07minisubtekst"/>
          <w:sz w:val="18"/>
          <w:szCs w:val="18"/>
        </w:rPr>
        <w:t xml:space="preserve">en er berust copyright op. Het logo </w:t>
      </w:r>
      <w:r w:rsidR="000436C3">
        <w:rPr>
          <w:rStyle w:val="07minisubtekst"/>
          <w:sz w:val="18"/>
          <w:szCs w:val="18"/>
        </w:rPr>
        <w:t xml:space="preserve">van </w:t>
      </w:r>
      <w:r w:rsidRPr="00015051">
        <w:rPr>
          <w:rStyle w:val="07minisubtekst"/>
          <w:sz w:val="18"/>
          <w:szCs w:val="18"/>
        </w:rPr>
        <w:t>Zintuigenverha</w:t>
      </w:r>
      <w:r w:rsidR="000436C3">
        <w:rPr>
          <w:rStyle w:val="07minisubtekst"/>
          <w:sz w:val="18"/>
          <w:szCs w:val="18"/>
        </w:rPr>
        <w:t>len</w:t>
      </w:r>
      <w:r w:rsidRPr="00015051">
        <w:rPr>
          <w:rStyle w:val="07minisubtekst"/>
          <w:sz w:val="18"/>
          <w:szCs w:val="18"/>
        </w:rPr>
        <w:t xml:space="preserve"> en de foto’s mogen niet zonder toestemming voor andere materialen gebruikt worden.</w:t>
      </w:r>
      <w:r>
        <w:rPr>
          <w:rStyle w:val="07minisubtekst"/>
          <w:sz w:val="18"/>
          <w:szCs w:val="18"/>
        </w:rPr>
        <w:t xml:space="preserve"> </w:t>
      </w:r>
    </w:p>
    <w:p w14:paraId="78A0BC23" w14:textId="7A7D234F" w:rsidR="00015051" w:rsidRDefault="00015051" w:rsidP="00015051">
      <w:pPr>
        <w:pStyle w:val="05standaardzonderafstand"/>
        <w:rPr>
          <w:rStyle w:val="07minisubtekst"/>
          <w:sz w:val="18"/>
          <w:szCs w:val="18"/>
        </w:rPr>
      </w:pPr>
      <w:r>
        <w:rPr>
          <w:rFonts w:eastAsia="Calibri" w:cs="Arial"/>
          <w:noProof/>
          <w:sz w:val="18"/>
          <w:szCs w:val="18"/>
        </w:rPr>
        <w:drawing>
          <wp:anchor distT="0" distB="0" distL="114300" distR="114300" simplePos="0" relativeHeight="251660288" behindDoc="0" locked="0" layoutInCell="1" allowOverlap="1" wp14:anchorId="6BEFD158" wp14:editId="496A5F5E">
            <wp:simplePos x="0" y="0"/>
            <wp:positionH relativeFrom="column">
              <wp:posOffset>-47625</wp:posOffset>
            </wp:positionH>
            <wp:positionV relativeFrom="paragraph">
              <wp:posOffset>139065</wp:posOffset>
            </wp:positionV>
            <wp:extent cx="3346704" cy="396240"/>
            <wp:effectExtent l="0" t="0" r="6350" b="3810"/>
            <wp:wrapNone/>
            <wp:docPr id="139723737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237373" name="Afbeelding 1397237373"/>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346704" cy="396240"/>
                    </a:xfrm>
                    <a:prstGeom prst="rect">
                      <a:avLst/>
                    </a:prstGeom>
                  </pic:spPr>
                </pic:pic>
              </a:graphicData>
            </a:graphic>
          </wp:anchor>
        </w:drawing>
      </w:r>
    </w:p>
    <w:p w14:paraId="471BD820" w14:textId="5D46A6E2" w:rsidR="00015051" w:rsidRPr="00015051" w:rsidRDefault="00015051" w:rsidP="00015051">
      <w:pPr>
        <w:pStyle w:val="05standaardzonderafstand"/>
        <w:rPr>
          <w:rStyle w:val="07minisubtekst"/>
          <w:sz w:val="18"/>
          <w:szCs w:val="18"/>
        </w:rPr>
      </w:pPr>
    </w:p>
    <w:sectPr w:rsidR="00015051" w:rsidRPr="00015051" w:rsidSect="00FF48A2">
      <w:headerReference w:type="first" r:id="rId73"/>
      <w:footerReference w:type="first" r:id="rId74"/>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F1FBBA" w14:textId="77777777" w:rsidR="00D974C2" w:rsidRDefault="00D974C2" w:rsidP="00B873F5">
      <w:pPr>
        <w:spacing w:after="0" w:line="240" w:lineRule="auto"/>
      </w:pPr>
      <w:r>
        <w:separator/>
      </w:r>
    </w:p>
  </w:endnote>
  <w:endnote w:type="continuationSeparator" w:id="0">
    <w:p w14:paraId="222EB8D9" w14:textId="77777777" w:rsidR="00D974C2" w:rsidRDefault="00D974C2" w:rsidP="00B873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useo 500">
    <w:altName w:val="Calibri"/>
    <w:panose1 w:val="00000000000000000000"/>
    <w:charset w:val="00"/>
    <w:family w:val="modern"/>
    <w:notTrueType/>
    <w:pitch w:val="variable"/>
    <w:sig w:usb0="A00000AF" w:usb1="4000004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15207F" w14:textId="0E6868D7" w:rsidR="0014420B" w:rsidRPr="00A830EE" w:rsidRDefault="0014420B" w:rsidP="0014420B">
    <w:pPr>
      <w:rPr>
        <w:rFonts w:cstheme="minorHAnsi"/>
      </w:rPr>
    </w:pPr>
    <w:r w:rsidRPr="00A830EE">
      <w:rPr>
        <w:rFonts w:cstheme="minorHAnsi"/>
      </w:rPr>
      <w:t>© Koninklijke Kentalis</w:t>
    </w:r>
    <w:r w:rsidR="00A830EE" w:rsidRPr="00A830EE">
      <w:rPr>
        <w:rFonts w:cstheme="minorHAnsi"/>
      </w:rPr>
      <w:t xml:space="preserve"> voor Deelkracht</w:t>
    </w:r>
    <w:r w:rsidRPr="00A830EE">
      <w:rPr>
        <w:rFonts w:cstheme="minorHAnsi"/>
      </w:rPr>
      <w:t xml:space="preserve"> – zintuigenverhaal </w:t>
    </w:r>
    <w:r w:rsidR="00F924BD">
      <w:rPr>
        <w:rFonts w:cstheme="minorHAnsi"/>
      </w:rPr>
      <w:t>Lynn gaat naar de dokter, 2025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517BB3" w14:textId="77777777" w:rsidR="00D974C2" w:rsidRDefault="00D974C2" w:rsidP="00B873F5">
      <w:pPr>
        <w:spacing w:after="0" w:line="240" w:lineRule="auto"/>
      </w:pPr>
      <w:r>
        <w:separator/>
      </w:r>
    </w:p>
  </w:footnote>
  <w:footnote w:type="continuationSeparator" w:id="0">
    <w:p w14:paraId="28A0CB16" w14:textId="77777777" w:rsidR="00D974C2" w:rsidRDefault="00D974C2" w:rsidP="00B873F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17D9C2" w14:textId="77777777" w:rsidR="00F55FDC" w:rsidRDefault="00F55FDC">
    <w:pPr>
      <w:pStyle w:val="Koptekst"/>
    </w:pPr>
    <w:r>
      <w:rPr>
        <w:noProof/>
      </w:rPr>
      <w:drawing>
        <wp:anchor distT="0" distB="0" distL="114300" distR="114300" simplePos="0" relativeHeight="251663360" behindDoc="0" locked="0" layoutInCell="1" allowOverlap="1" wp14:anchorId="0249A7FE" wp14:editId="5EBE69A7">
          <wp:simplePos x="0" y="0"/>
          <wp:positionH relativeFrom="page">
            <wp:align>right</wp:align>
          </wp:positionH>
          <wp:positionV relativeFrom="paragraph">
            <wp:posOffset>-428625</wp:posOffset>
          </wp:positionV>
          <wp:extent cx="2814955" cy="870585"/>
          <wp:effectExtent l="0" t="0" r="4445" b="5715"/>
          <wp:wrapThrough wrapText="bothSides">
            <wp:wrapPolygon edited="0">
              <wp:start x="0" y="0"/>
              <wp:lineTo x="0" y="21269"/>
              <wp:lineTo x="21488" y="21269"/>
              <wp:lineTo x="21488"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2814955" cy="87058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910ACC"/>
    <w:multiLevelType w:val="multilevel"/>
    <w:tmpl w:val="AB5EACD6"/>
    <w:lvl w:ilvl="0">
      <w:start w:val="1"/>
      <w:numFmt w:val="decimal"/>
      <w:pStyle w:val="02bsubkopboldnummeriek"/>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0FD4680F"/>
    <w:multiLevelType w:val="hybridMultilevel"/>
    <w:tmpl w:val="3506B37A"/>
    <w:lvl w:ilvl="0" w:tplc="52E46228">
      <w:numFmt w:val="bullet"/>
      <w:lvlText w:val="•"/>
      <w:lvlJc w:val="left"/>
      <w:pPr>
        <w:ind w:left="1068" w:hanging="708"/>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9DC3573"/>
    <w:multiLevelType w:val="hybridMultilevel"/>
    <w:tmpl w:val="4AFAA5A6"/>
    <w:lvl w:ilvl="0" w:tplc="470A9728">
      <w:numFmt w:val="bullet"/>
      <w:lvlText w:val=""/>
      <w:lvlJc w:val="left"/>
      <w:pPr>
        <w:ind w:left="1068" w:hanging="708"/>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B332D66"/>
    <w:multiLevelType w:val="multilevel"/>
    <w:tmpl w:val="E3F2362A"/>
    <w:lvl w:ilvl="0">
      <w:start w:val="1"/>
      <w:numFmt w:val="decimal"/>
      <w:pStyle w:val="01bhoofdkopgenummerd"/>
      <w:lvlText w:val="%1"/>
      <w:lvlJc w:val="left"/>
      <w:pPr>
        <w:tabs>
          <w:tab w:val="num" w:pos="567"/>
        </w:tabs>
        <w:ind w:left="567" w:hanging="567"/>
      </w:pPr>
      <w:rPr>
        <w:rFonts w:ascii="Arial" w:hAnsi="Arial" w:hint="default"/>
        <w:sz w:val="36"/>
      </w:rPr>
    </w:lvl>
    <w:lvl w:ilvl="1">
      <w:start w:val="1"/>
      <w:numFmt w:val="decimal"/>
      <w:lvlText w:val="%1.%2"/>
      <w:lvlJc w:val="left"/>
      <w:pPr>
        <w:tabs>
          <w:tab w:val="num" w:pos="737"/>
        </w:tabs>
        <w:ind w:left="737" w:hanging="737"/>
      </w:pPr>
      <w:rPr>
        <w:rFonts w:ascii="Arial" w:hAnsi="Arial" w:hint="default"/>
        <w:sz w:val="28"/>
      </w:rPr>
    </w:lvl>
    <w:lvl w:ilvl="2">
      <w:start w:val="1"/>
      <w:numFmt w:val="decimal"/>
      <w:lvlText w:val="%1.%2.%3"/>
      <w:lvlJc w:val="left"/>
      <w:pPr>
        <w:tabs>
          <w:tab w:val="num" w:pos="907"/>
        </w:tabs>
        <w:ind w:left="907" w:hanging="907"/>
      </w:pPr>
      <w:rPr>
        <w:rFonts w:ascii="Arial" w:hAnsi="Arial" w:hint="default"/>
        <w:sz w:val="28"/>
      </w:rPr>
    </w:lvl>
    <w:lvl w:ilvl="3">
      <w:start w:val="1"/>
      <w:numFmt w:val="decimal"/>
      <w:lvlText w:val="%1.%2.%3.%4"/>
      <w:lvlJc w:val="left"/>
      <w:pPr>
        <w:tabs>
          <w:tab w:val="num" w:pos="1077"/>
        </w:tabs>
        <w:ind w:left="1077" w:hanging="1077"/>
      </w:pPr>
      <w:rPr>
        <w:rFonts w:ascii="Arial" w:hAnsi="Arial" w:hint="default"/>
        <w:sz w:val="28"/>
      </w:rPr>
    </w:lvl>
    <w:lvl w:ilvl="4">
      <w:start w:val="1"/>
      <w:numFmt w:val="decimal"/>
      <w:lvlText w:val="%1.%2.%3.%4.%5"/>
      <w:lvlJc w:val="left"/>
      <w:pPr>
        <w:tabs>
          <w:tab w:val="num" w:pos="1191"/>
        </w:tabs>
        <w:ind w:left="1191" w:hanging="1191"/>
      </w:pPr>
      <w:rPr>
        <w:rFonts w:ascii="Arial" w:hAnsi="Arial" w:hint="default"/>
        <w:sz w:val="28"/>
      </w:rPr>
    </w:lvl>
    <w:lvl w:ilvl="5">
      <w:start w:val="1"/>
      <w:numFmt w:val="decimal"/>
      <w:lvlText w:val="%1.%2.%3.%4.%5.%6"/>
      <w:lvlJc w:val="left"/>
      <w:pPr>
        <w:tabs>
          <w:tab w:val="num" w:pos="1361"/>
        </w:tabs>
        <w:ind w:left="1361" w:hanging="1361"/>
      </w:pPr>
      <w:rPr>
        <w:rFonts w:ascii="Arial" w:hAnsi="Arial" w:hint="default"/>
        <w:sz w:val="28"/>
      </w:rPr>
    </w:lvl>
    <w:lvl w:ilvl="6">
      <w:start w:val="1"/>
      <w:numFmt w:val="decimal"/>
      <w:lvlText w:val="%1.%2.%3.%4.%5.%6.%7"/>
      <w:lvlJc w:val="left"/>
      <w:pPr>
        <w:tabs>
          <w:tab w:val="num" w:pos="1531"/>
        </w:tabs>
        <w:ind w:left="1531" w:hanging="1531"/>
      </w:pPr>
      <w:rPr>
        <w:rFonts w:ascii="Arial" w:hAnsi="Arial" w:hint="default"/>
        <w:sz w:val="28"/>
      </w:rPr>
    </w:lvl>
    <w:lvl w:ilvl="7">
      <w:start w:val="1"/>
      <w:numFmt w:val="decimal"/>
      <w:lvlText w:val="%1.%2.%3.%4.%5.%6.%7.%8"/>
      <w:lvlJc w:val="left"/>
      <w:pPr>
        <w:tabs>
          <w:tab w:val="num" w:pos="1701"/>
        </w:tabs>
        <w:ind w:left="1701" w:hanging="1701"/>
      </w:pPr>
      <w:rPr>
        <w:rFonts w:ascii="Arial" w:hAnsi="Arial" w:hint="default"/>
        <w:sz w:val="28"/>
      </w:rPr>
    </w:lvl>
    <w:lvl w:ilvl="8">
      <w:start w:val="1"/>
      <w:numFmt w:val="decimal"/>
      <w:lvlText w:val="%1.%2.%3.%4.%5.%6.%7.%8.%9"/>
      <w:lvlJc w:val="left"/>
      <w:pPr>
        <w:tabs>
          <w:tab w:val="num" w:pos="1871"/>
        </w:tabs>
        <w:ind w:left="1871" w:hanging="1871"/>
      </w:pPr>
      <w:rPr>
        <w:rFonts w:ascii="Arial" w:hAnsi="Arial" w:hint="default"/>
        <w:sz w:val="28"/>
      </w:rPr>
    </w:lvl>
  </w:abstractNum>
  <w:abstractNum w:abstractNumId="4" w15:restartNumberingAfterBreak="0">
    <w:nsid w:val="25AE4271"/>
    <w:multiLevelType w:val="multilevel"/>
    <w:tmpl w:val="D2DCC592"/>
    <w:lvl w:ilvl="0">
      <w:start w:val="1"/>
      <w:numFmt w:val="decimal"/>
      <w:pStyle w:val="06bopsomminggenummerd"/>
      <w:lvlText w:val="%1"/>
      <w:lvlJc w:val="left"/>
      <w:pPr>
        <w:tabs>
          <w:tab w:val="num" w:pos="851"/>
        </w:tabs>
        <w:ind w:left="851" w:hanging="425"/>
      </w:pPr>
      <w:rPr>
        <w:rFonts w:hint="default"/>
      </w:rPr>
    </w:lvl>
    <w:lvl w:ilvl="1">
      <w:start w:val="1"/>
      <w:numFmt w:val="lowerLetter"/>
      <w:lvlText w:val="%2"/>
      <w:lvlJc w:val="left"/>
      <w:pPr>
        <w:tabs>
          <w:tab w:val="num" w:pos="851"/>
        </w:tabs>
        <w:ind w:left="851" w:hanging="426"/>
      </w:pPr>
      <w:rPr>
        <w:rFonts w:hint="default"/>
      </w:rPr>
    </w:lvl>
    <w:lvl w:ilvl="2">
      <w:start w:val="1"/>
      <w:numFmt w:val="bullet"/>
      <w:lvlText w:val="-"/>
      <w:lvlJc w:val="left"/>
      <w:pPr>
        <w:tabs>
          <w:tab w:val="num" w:pos="1276"/>
        </w:tabs>
        <w:ind w:left="1276" w:hanging="425"/>
      </w:pPr>
      <w:rPr>
        <w:rFonts w:ascii="Arial" w:hAnsi="Arial"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 w15:restartNumberingAfterBreak="0">
    <w:nsid w:val="2D5D09CC"/>
    <w:multiLevelType w:val="multilevel"/>
    <w:tmpl w:val="02B404A4"/>
    <w:lvl w:ilvl="0">
      <w:start w:val="1"/>
      <w:numFmt w:val="bullet"/>
      <w:pStyle w:val="06opsommingbullets"/>
      <w:lvlText w:val=""/>
      <w:lvlJc w:val="left"/>
      <w:pPr>
        <w:tabs>
          <w:tab w:val="num" w:pos="425"/>
        </w:tabs>
        <w:ind w:left="425" w:hanging="425"/>
      </w:pPr>
      <w:rPr>
        <w:rFonts w:ascii="Symbol" w:hAnsi="Symbol" w:hint="default"/>
      </w:rPr>
    </w:lvl>
    <w:lvl w:ilvl="1">
      <w:start w:val="1"/>
      <w:numFmt w:val="bullet"/>
      <w:lvlText w:val=""/>
      <w:lvlJc w:val="left"/>
      <w:pPr>
        <w:tabs>
          <w:tab w:val="num" w:pos="850"/>
        </w:tabs>
        <w:ind w:left="851" w:hanging="426"/>
      </w:pPr>
      <w:rPr>
        <w:rFonts w:ascii="Symbol" w:hAnsi="Symbol" w:hint="default"/>
      </w:rPr>
    </w:lvl>
    <w:lvl w:ilvl="2">
      <w:start w:val="1"/>
      <w:numFmt w:val="bullet"/>
      <w:lvlText w:val=""/>
      <w:lvlJc w:val="left"/>
      <w:pPr>
        <w:tabs>
          <w:tab w:val="num" w:pos="1275"/>
        </w:tabs>
        <w:ind w:left="1276" w:hanging="426"/>
      </w:pPr>
      <w:rPr>
        <w:rFonts w:ascii="Symbol" w:hAnsi="Symbol" w:hint="default"/>
      </w:rPr>
    </w:lvl>
    <w:lvl w:ilvl="3">
      <w:start w:val="1"/>
      <w:numFmt w:val="bullet"/>
      <w:lvlText w:val=""/>
      <w:lvlJc w:val="left"/>
      <w:pPr>
        <w:tabs>
          <w:tab w:val="num" w:pos="1700"/>
        </w:tabs>
        <w:ind w:left="1701" w:hanging="426"/>
      </w:pPr>
      <w:rPr>
        <w:rFonts w:ascii="Symbol" w:hAnsi="Symbol" w:hint="default"/>
      </w:rPr>
    </w:lvl>
    <w:lvl w:ilvl="4">
      <w:start w:val="1"/>
      <w:numFmt w:val="bullet"/>
      <w:lvlText w:val=""/>
      <w:lvlJc w:val="left"/>
      <w:pPr>
        <w:tabs>
          <w:tab w:val="num" w:pos="2125"/>
        </w:tabs>
        <w:ind w:left="2126" w:hanging="426"/>
      </w:pPr>
      <w:rPr>
        <w:rFonts w:ascii="Symbol" w:hAnsi="Symbol" w:hint="default"/>
      </w:rPr>
    </w:lvl>
    <w:lvl w:ilvl="5">
      <w:start w:val="1"/>
      <w:numFmt w:val="bullet"/>
      <w:lvlText w:val=""/>
      <w:lvlJc w:val="left"/>
      <w:pPr>
        <w:tabs>
          <w:tab w:val="num" w:pos="2550"/>
        </w:tabs>
        <w:ind w:left="2552" w:hanging="427"/>
      </w:pPr>
      <w:rPr>
        <w:rFonts w:ascii="Symbol" w:hAnsi="Symbol" w:hint="default"/>
      </w:rPr>
    </w:lvl>
    <w:lvl w:ilvl="6">
      <w:start w:val="1"/>
      <w:numFmt w:val="bullet"/>
      <w:lvlText w:val=""/>
      <w:lvlJc w:val="left"/>
      <w:pPr>
        <w:tabs>
          <w:tab w:val="num" w:pos="2975"/>
        </w:tabs>
        <w:ind w:left="2977" w:hanging="427"/>
      </w:pPr>
      <w:rPr>
        <w:rFonts w:ascii="Symbol" w:hAnsi="Symbol" w:hint="default"/>
      </w:rPr>
    </w:lvl>
    <w:lvl w:ilvl="7">
      <w:start w:val="1"/>
      <w:numFmt w:val="bullet"/>
      <w:lvlText w:val=""/>
      <w:lvlJc w:val="left"/>
      <w:pPr>
        <w:tabs>
          <w:tab w:val="num" w:pos="3400"/>
        </w:tabs>
        <w:ind w:left="3402" w:hanging="427"/>
      </w:pPr>
      <w:rPr>
        <w:rFonts w:ascii="Symbol" w:hAnsi="Symbol" w:hint="default"/>
      </w:rPr>
    </w:lvl>
    <w:lvl w:ilvl="8">
      <w:start w:val="1"/>
      <w:numFmt w:val="bullet"/>
      <w:lvlText w:val=""/>
      <w:lvlJc w:val="left"/>
      <w:pPr>
        <w:tabs>
          <w:tab w:val="num" w:pos="3825"/>
        </w:tabs>
        <w:ind w:left="3827" w:hanging="427"/>
      </w:pPr>
      <w:rPr>
        <w:rFonts w:ascii="Symbol" w:hAnsi="Symbol" w:hint="default"/>
      </w:rPr>
    </w:lvl>
  </w:abstractNum>
  <w:abstractNum w:abstractNumId="6" w15:restartNumberingAfterBreak="0">
    <w:nsid w:val="33E50CA6"/>
    <w:multiLevelType w:val="multilevel"/>
    <w:tmpl w:val="C7D02C9C"/>
    <w:lvl w:ilvl="0">
      <w:start w:val="1"/>
      <w:numFmt w:val="decimal"/>
      <w:pStyle w:val="03bsubkopnumcursief"/>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34375622"/>
    <w:multiLevelType w:val="hybridMultilevel"/>
    <w:tmpl w:val="6124F6DA"/>
    <w:lvl w:ilvl="0" w:tplc="52E46228">
      <w:numFmt w:val="bullet"/>
      <w:lvlText w:val="•"/>
      <w:lvlJc w:val="left"/>
      <w:pPr>
        <w:ind w:left="1068" w:hanging="708"/>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BBA081F"/>
    <w:multiLevelType w:val="hybridMultilevel"/>
    <w:tmpl w:val="7B40B11C"/>
    <w:lvl w:ilvl="0" w:tplc="28DE286E">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9" w15:restartNumberingAfterBreak="0">
    <w:nsid w:val="3E6B55C9"/>
    <w:multiLevelType w:val="hybridMultilevel"/>
    <w:tmpl w:val="A05C8A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63450A3"/>
    <w:multiLevelType w:val="hybridMultilevel"/>
    <w:tmpl w:val="A612AA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9D56641"/>
    <w:multiLevelType w:val="multilevel"/>
    <w:tmpl w:val="449EEB0A"/>
    <w:lvl w:ilvl="0">
      <w:start w:val="1"/>
      <w:numFmt w:val="lowerLetter"/>
      <w:pStyle w:val="06copsommingalfabetisch"/>
      <w:lvlText w:val="%1"/>
      <w:lvlJc w:val="left"/>
      <w:pPr>
        <w:tabs>
          <w:tab w:val="num" w:pos="425"/>
        </w:tabs>
        <w:ind w:left="425" w:hanging="425"/>
      </w:pPr>
      <w:rPr>
        <w:rFonts w:hint="default"/>
      </w:rPr>
    </w:lvl>
    <w:lvl w:ilvl="1">
      <w:start w:val="1"/>
      <w:numFmt w:val="decimal"/>
      <w:lvlText w:val="%2"/>
      <w:lvlJc w:val="left"/>
      <w:pPr>
        <w:tabs>
          <w:tab w:val="num" w:pos="851"/>
        </w:tabs>
        <w:ind w:left="851" w:hanging="426"/>
      </w:pPr>
      <w:rPr>
        <w:rFonts w:hint="default"/>
      </w:rPr>
    </w:lvl>
    <w:lvl w:ilvl="2">
      <w:start w:val="1"/>
      <w:numFmt w:val="bullet"/>
      <w:lvlText w:val="-"/>
      <w:lvlJc w:val="left"/>
      <w:pPr>
        <w:tabs>
          <w:tab w:val="num" w:pos="1276"/>
        </w:tabs>
        <w:ind w:left="1636" w:hanging="785"/>
      </w:pPr>
      <w:rPr>
        <w:rFonts w:ascii="Arial" w:hAnsi="Arial" w:hint="default"/>
      </w:rPr>
    </w:lvl>
    <w:lvl w:ilvl="3">
      <w:start w:val="1"/>
      <w:numFmt w:val="bullet"/>
      <w:lvlText w:val="-"/>
      <w:lvlJc w:val="left"/>
      <w:pPr>
        <w:tabs>
          <w:tab w:val="num" w:pos="1701"/>
        </w:tabs>
        <w:ind w:left="1701" w:hanging="425"/>
      </w:pPr>
      <w:rPr>
        <w:rFonts w:ascii="Arial" w:hAnsi="Arial" w:hint="default"/>
      </w:rPr>
    </w:lvl>
    <w:lvl w:ilvl="4">
      <w:start w:val="1"/>
      <w:numFmt w:val="bullet"/>
      <w:lvlText w:val="-"/>
      <w:lvlJc w:val="left"/>
      <w:pPr>
        <w:tabs>
          <w:tab w:val="num" w:pos="2126"/>
        </w:tabs>
        <w:ind w:left="2126" w:hanging="425"/>
      </w:pPr>
      <w:rPr>
        <w:rFonts w:ascii="Arial" w:hAnsi="Arial" w:hint="default"/>
      </w:rPr>
    </w:lvl>
    <w:lvl w:ilvl="5">
      <w:start w:val="1"/>
      <w:numFmt w:val="bullet"/>
      <w:lvlText w:val="-"/>
      <w:lvlJc w:val="left"/>
      <w:pPr>
        <w:tabs>
          <w:tab w:val="num" w:pos="2410"/>
        </w:tabs>
        <w:ind w:left="2410" w:hanging="284"/>
      </w:pPr>
      <w:rPr>
        <w:rFonts w:ascii="Arial" w:hAnsi="Arial" w:hint="default"/>
      </w:rPr>
    </w:lvl>
    <w:lvl w:ilvl="6">
      <w:start w:val="1"/>
      <w:numFmt w:val="bullet"/>
      <w:lvlText w:val="-"/>
      <w:lvlJc w:val="left"/>
      <w:pPr>
        <w:tabs>
          <w:tab w:val="num" w:pos="2410"/>
        </w:tabs>
        <w:ind w:left="2410" w:hanging="284"/>
      </w:pPr>
      <w:rPr>
        <w:rFonts w:ascii="Arial" w:hAnsi="Arial" w:hint="default"/>
      </w:rPr>
    </w:lvl>
    <w:lvl w:ilvl="7">
      <w:start w:val="1"/>
      <w:numFmt w:val="bullet"/>
      <w:lvlText w:val="-"/>
      <w:lvlJc w:val="left"/>
      <w:pPr>
        <w:tabs>
          <w:tab w:val="num" w:pos="2835"/>
        </w:tabs>
        <w:ind w:left="2835" w:hanging="425"/>
      </w:pPr>
      <w:rPr>
        <w:rFonts w:ascii="Arial" w:hAnsi="Arial" w:hint="default"/>
      </w:rPr>
    </w:lvl>
    <w:lvl w:ilvl="8">
      <w:start w:val="1"/>
      <w:numFmt w:val="bullet"/>
      <w:lvlText w:val="-"/>
      <w:lvlJc w:val="left"/>
      <w:pPr>
        <w:tabs>
          <w:tab w:val="num" w:pos="3260"/>
        </w:tabs>
        <w:ind w:left="3260" w:hanging="425"/>
      </w:pPr>
      <w:rPr>
        <w:rFonts w:ascii="Arial" w:hAnsi="Arial" w:hint="default"/>
      </w:rPr>
    </w:lvl>
  </w:abstractNum>
  <w:abstractNum w:abstractNumId="12" w15:restartNumberingAfterBreak="0">
    <w:nsid w:val="7BA67022"/>
    <w:multiLevelType w:val="hybridMultilevel"/>
    <w:tmpl w:val="710A0D6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857044587">
    <w:abstractNumId w:val="12"/>
  </w:num>
  <w:num w:numId="2" w16cid:durableId="2081319983">
    <w:abstractNumId w:val="8"/>
  </w:num>
  <w:num w:numId="3" w16cid:durableId="1308512989">
    <w:abstractNumId w:val="5"/>
  </w:num>
  <w:num w:numId="4" w16cid:durableId="329675902">
    <w:abstractNumId w:val="3"/>
  </w:num>
  <w:num w:numId="5" w16cid:durableId="613826636">
    <w:abstractNumId w:val="0"/>
  </w:num>
  <w:num w:numId="6" w16cid:durableId="756370079">
    <w:abstractNumId w:val="6"/>
  </w:num>
  <w:num w:numId="7" w16cid:durableId="638730231">
    <w:abstractNumId w:val="4"/>
  </w:num>
  <w:num w:numId="8" w16cid:durableId="333732047">
    <w:abstractNumId w:val="11"/>
  </w:num>
  <w:num w:numId="9" w16cid:durableId="1401370131">
    <w:abstractNumId w:val="9"/>
  </w:num>
  <w:num w:numId="10" w16cid:durableId="474832032">
    <w:abstractNumId w:val="1"/>
  </w:num>
  <w:num w:numId="11" w16cid:durableId="1133402936">
    <w:abstractNumId w:val="7"/>
  </w:num>
  <w:num w:numId="12" w16cid:durableId="428350437">
    <w:abstractNumId w:val="10"/>
  </w:num>
  <w:num w:numId="13" w16cid:durableId="136964793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74C2"/>
    <w:rsid w:val="00015051"/>
    <w:rsid w:val="000329CC"/>
    <w:rsid w:val="000436C3"/>
    <w:rsid w:val="00044919"/>
    <w:rsid w:val="000506A9"/>
    <w:rsid w:val="000909B8"/>
    <w:rsid w:val="0009608B"/>
    <w:rsid w:val="00096BFE"/>
    <w:rsid w:val="000D1F4B"/>
    <w:rsid w:val="00115C7F"/>
    <w:rsid w:val="0014420B"/>
    <w:rsid w:val="0016149B"/>
    <w:rsid w:val="00183FB8"/>
    <w:rsid w:val="001B6D4C"/>
    <w:rsid w:val="001F24D2"/>
    <w:rsid w:val="00262498"/>
    <w:rsid w:val="00271B44"/>
    <w:rsid w:val="002812A4"/>
    <w:rsid w:val="002961E3"/>
    <w:rsid w:val="002A4BF8"/>
    <w:rsid w:val="002A7094"/>
    <w:rsid w:val="002D6E33"/>
    <w:rsid w:val="002E34D9"/>
    <w:rsid w:val="002F51CC"/>
    <w:rsid w:val="00307B94"/>
    <w:rsid w:val="003503F9"/>
    <w:rsid w:val="00384F23"/>
    <w:rsid w:val="003A4272"/>
    <w:rsid w:val="003B0EB6"/>
    <w:rsid w:val="003F0116"/>
    <w:rsid w:val="00460F3A"/>
    <w:rsid w:val="00480895"/>
    <w:rsid w:val="00481719"/>
    <w:rsid w:val="00492723"/>
    <w:rsid w:val="00534605"/>
    <w:rsid w:val="00567A51"/>
    <w:rsid w:val="00571C62"/>
    <w:rsid w:val="00587742"/>
    <w:rsid w:val="005A7F31"/>
    <w:rsid w:val="005B0840"/>
    <w:rsid w:val="005B3ACC"/>
    <w:rsid w:val="005B4FC1"/>
    <w:rsid w:val="005D0B6C"/>
    <w:rsid w:val="005D5C3F"/>
    <w:rsid w:val="005E4101"/>
    <w:rsid w:val="005F2A4E"/>
    <w:rsid w:val="005F30D6"/>
    <w:rsid w:val="005F36CD"/>
    <w:rsid w:val="00600AF6"/>
    <w:rsid w:val="00644AE5"/>
    <w:rsid w:val="00681AB2"/>
    <w:rsid w:val="00681FBA"/>
    <w:rsid w:val="006827CC"/>
    <w:rsid w:val="006B038D"/>
    <w:rsid w:val="006D0ED0"/>
    <w:rsid w:val="006F2C53"/>
    <w:rsid w:val="00703FF3"/>
    <w:rsid w:val="00715D47"/>
    <w:rsid w:val="00735D61"/>
    <w:rsid w:val="0074013E"/>
    <w:rsid w:val="00750D0B"/>
    <w:rsid w:val="00756CA7"/>
    <w:rsid w:val="00792276"/>
    <w:rsid w:val="0079634B"/>
    <w:rsid w:val="007A0B0A"/>
    <w:rsid w:val="007A5756"/>
    <w:rsid w:val="008026DB"/>
    <w:rsid w:val="00821E1B"/>
    <w:rsid w:val="00823CFC"/>
    <w:rsid w:val="00832BDA"/>
    <w:rsid w:val="008626D9"/>
    <w:rsid w:val="008632E3"/>
    <w:rsid w:val="0087161B"/>
    <w:rsid w:val="008864D5"/>
    <w:rsid w:val="008C5154"/>
    <w:rsid w:val="008C6DE9"/>
    <w:rsid w:val="008F46E3"/>
    <w:rsid w:val="008F5A13"/>
    <w:rsid w:val="008F772B"/>
    <w:rsid w:val="00945E8F"/>
    <w:rsid w:val="009C6CD1"/>
    <w:rsid w:val="009F7DE0"/>
    <w:rsid w:val="00A2673A"/>
    <w:rsid w:val="00A455FA"/>
    <w:rsid w:val="00A60D9F"/>
    <w:rsid w:val="00A75452"/>
    <w:rsid w:val="00A763D0"/>
    <w:rsid w:val="00A830EE"/>
    <w:rsid w:val="00A853B2"/>
    <w:rsid w:val="00AD2ABC"/>
    <w:rsid w:val="00B873F5"/>
    <w:rsid w:val="00BA0A31"/>
    <w:rsid w:val="00BC7ED6"/>
    <w:rsid w:val="00C14785"/>
    <w:rsid w:val="00C24D13"/>
    <w:rsid w:val="00C33527"/>
    <w:rsid w:val="00C437C8"/>
    <w:rsid w:val="00C936FD"/>
    <w:rsid w:val="00CA3FD0"/>
    <w:rsid w:val="00CA60CB"/>
    <w:rsid w:val="00CD2061"/>
    <w:rsid w:val="00CE2C0B"/>
    <w:rsid w:val="00D227FD"/>
    <w:rsid w:val="00D27AAB"/>
    <w:rsid w:val="00D43B34"/>
    <w:rsid w:val="00D91A2F"/>
    <w:rsid w:val="00D974C2"/>
    <w:rsid w:val="00DB5742"/>
    <w:rsid w:val="00DE399D"/>
    <w:rsid w:val="00E01C8B"/>
    <w:rsid w:val="00E04E07"/>
    <w:rsid w:val="00E40A7B"/>
    <w:rsid w:val="00E431E2"/>
    <w:rsid w:val="00E47753"/>
    <w:rsid w:val="00E51D78"/>
    <w:rsid w:val="00E55BC4"/>
    <w:rsid w:val="00E77C3C"/>
    <w:rsid w:val="00E830C7"/>
    <w:rsid w:val="00EC7909"/>
    <w:rsid w:val="00F55FDC"/>
    <w:rsid w:val="00F60AC0"/>
    <w:rsid w:val="00F733C2"/>
    <w:rsid w:val="00F81F3E"/>
    <w:rsid w:val="00F924BD"/>
    <w:rsid w:val="00FE4942"/>
    <w:rsid w:val="00FF48A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D7E55E"/>
  <w15:chartTrackingRefBased/>
  <w15:docId w15:val="{0F0DA539-5892-40B7-98C5-BF5A77CA04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aliases w:val="Normaal"/>
    <w:next w:val="Geenafstand"/>
    <w:rsid w:val="00681AB2"/>
  </w:style>
  <w:style w:type="paragraph" w:styleId="Kop1">
    <w:name w:val="heading 1"/>
    <w:basedOn w:val="Standaard"/>
    <w:next w:val="Standaard"/>
    <w:link w:val="Kop1Char"/>
    <w:uiPriority w:val="9"/>
    <w:rsid w:val="00756CA7"/>
    <w:pPr>
      <w:keepNext/>
      <w:keepLines/>
      <w:spacing w:before="240" w:after="0"/>
      <w:outlineLvl w:val="0"/>
    </w:pPr>
    <w:rPr>
      <w:rFonts w:asciiTheme="majorHAnsi" w:eastAsiaTheme="majorEastAsia" w:hAnsiTheme="majorHAnsi" w:cstheme="majorBidi"/>
      <w:b/>
      <w:color w:val="004C50" w:themeColor="accent1" w:themeShade="BF"/>
      <w:sz w:val="44"/>
      <w:szCs w:val="32"/>
    </w:rPr>
  </w:style>
  <w:style w:type="paragraph" w:styleId="Kop2">
    <w:name w:val="heading 2"/>
    <w:basedOn w:val="Standaard"/>
    <w:next w:val="Standaard"/>
    <w:link w:val="Kop2Char"/>
    <w:uiPriority w:val="9"/>
    <w:unhideWhenUsed/>
    <w:rsid w:val="0079634B"/>
    <w:pPr>
      <w:keepNext/>
      <w:keepLines/>
      <w:spacing w:before="40" w:after="0"/>
      <w:outlineLvl w:val="1"/>
    </w:pPr>
    <w:rPr>
      <w:rFonts w:asciiTheme="majorHAnsi" w:eastAsiaTheme="majorEastAsia" w:hAnsiTheme="majorHAnsi" w:cstheme="majorBidi"/>
      <w:color w:val="004C50"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B873F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873F5"/>
  </w:style>
  <w:style w:type="paragraph" w:styleId="Voettekst">
    <w:name w:val="footer"/>
    <w:basedOn w:val="Standaard"/>
    <w:link w:val="VoettekstChar"/>
    <w:uiPriority w:val="99"/>
    <w:unhideWhenUsed/>
    <w:rsid w:val="00B873F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873F5"/>
  </w:style>
  <w:style w:type="character" w:customStyle="1" w:styleId="Kop1Char">
    <w:name w:val="Kop 1 Char"/>
    <w:basedOn w:val="Standaardalinea-lettertype"/>
    <w:link w:val="Kop1"/>
    <w:uiPriority w:val="9"/>
    <w:rsid w:val="00756CA7"/>
    <w:rPr>
      <w:rFonts w:asciiTheme="majorHAnsi" w:eastAsiaTheme="majorEastAsia" w:hAnsiTheme="majorHAnsi" w:cstheme="majorBidi"/>
      <w:b/>
      <w:color w:val="004C50" w:themeColor="accent1" w:themeShade="BF"/>
      <w:sz w:val="44"/>
      <w:szCs w:val="32"/>
    </w:rPr>
  </w:style>
  <w:style w:type="character" w:customStyle="1" w:styleId="Kop2Char">
    <w:name w:val="Kop 2 Char"/>
    <w:basedOn w:val="Standaardalinea-lettertype"/>
    <w:link w:val="Kop2"/>
    <w:uiPriority w:val="9"/>
    <w:rsid w:val="0079634B"/>
    <w:rPr>
      <w:rFonts w:asciiTheme="majorHAnsi" w:eastAsiaTheme="majorEastAsia" w:hAnsiTheme="majorHAnsi" w:cstheme="majorBidi"/>
      <w:color w:val="004C50" w:themeColor="accent1" w:themeShade="BF"/>
      <w:sz w:val="26"/>
      <w:szCs w:val="26"/>
    </w:rPr>
  </w:style>
  <w:style w:type="paragraph" w:customStyle="1" w:styleId="0101ahoofdkop">
    <w:name w:val="01  01a hoofdkop"/>
    <w:basedOn w:val="Kop1"/>
    <w:qFormat/>
    <w:rsid w:val="000329CC"/>
    <w:rPr>
      <w:color w:val="00676C" w:themeColor="accent1"/>
    </w:rPr>
  </w:style>
  <w:style w:type="paragraph" w:customStyle="1" w:styleId="z">
    <w:name w:val="z"/>
    <w:basedOn w:val="05standaardzonderafstand"/>
    <w:next w:val="Standaard"/>
    <w:link w:val="zChar"/>
    <w:rsid w:val="00E01C8B"/>
    <w:pPr>
      <w:keepNext/>
      <w:keepLines/>
      <w:spacing w:before="40" w:line="259" w:lineRule="auto"/>
      <w:outlineLvl w:val="1"/>
    </w:pPr>
    <w:rPr>
      <w:rFonts w:asciiTheme="majorHAnsi" w:eastAsiaTheme="majorEastAsia" w:hAnsiTheme="majorHAnsi" w:cstheme="majorBidi"/>
      <w:b/>
    </w:rPr>
  </w:style>
  <w:style w:type="paragraph" w:customStyle="1" w:styleId="03subkopbold">
    <w:name w:val="03 subkop bold"/>
    <w:basedOn w:val="Geenafstand"/>
    <w:next w:val="Standaard"/>
    <w:link w:val="03subkopboldChar"/>
    <w:autoRedefine/>
    <w:rsid w:val="00262498"/>
    <w:rPr>
      <w:b/>
      <w:color w:val="00676C" w:themeColor="accent1"/>
      <w:sz w:val="26"/>
      <w:szCs w:val="32"/>
    </w:rPr>
  </w:style>
  <w:style w:type="paragraph" w:styleId="Geenafstand">
    <w:name w:val="No Spacing"/>
    <w:aliases w:val="Normale tekst"/>
    <w:link w:val="GeenafstandChar"/>
    <w:uiPriority w:val="1"/>
    <w:qFormat/>
    <w:rsid w:val="006B038D"/>
    <w:pPr>
      <w:spacing w:after="0" w:line="240" w:lineRule="auto"/>
    </w:pPr>
  </w:style>
  <w:style w:type="paragraph" w:styleId="Kopvaninhoudsopgave">
    <w:name w:val="TOC Heading"/>
    <w:aliases w:val="Inhoudsopgave"/>
    <w:basedOn w:val="Kop1"/>
    <w:next w:val="Standaard"/>
    <w:uiPriority w:val="39"/>
    <w:unhideWhenUsed/>
    <w:qFormat/>
    <w:rsid w:val="002A4BF8"/>
    <w:pPr>
      <w:outlineLvl w:val="9"/>
    </w:pPr>
    <w:rPr>
      <w:color w:val="00676C"/>
      <w:lang w:val="en-US"/>
    </w:rPr>
  </w:style>
  <w:style w:type="paragraph" w:styleId="Inhopg1">
    <w:name w:val="toc 1"/>
    <w:basedOn w:val="Standaard"/>
    <w:next w:val="Standaard"/>
    <w:autoRedefine/>
    <w:uiPriority w:val="39"/>
    <w:unhideWhenUsed/>
    <w:rsid w:val="00821E1B"/>
    <w:pPr>
      <w:spacing w:after="100"/>
    </w:pPr>
  </w:style>
  <w:style w:type="character" w:styleId="Hyperlink">
    <w:name w:val="Hyperlink"/>
    <w:basedOn w:val="Standaardalinea-lettertype"/>
    <w:uiPriority w:val="99"/>
    <w:unhideWhenUsed/>
    <w:rsid w:val="00821E1B"/>
    <w:rPr>
      <w:color w:val="0563C1" w:themeColor="hyperlink"/>
      <w:u w:val="single"/>
    </w:rPr>
  </w:style>
  <w:style w:type="character" w:styleId="Tekstvantijdelijkeaanduiding">
    <w:name w:val="Placeholder Text"/>
    <w:basedOn w:val="Standaardalinea-lettertype"/>
    <w:uiPriority w:val="99"/>
    <w:semiHidden/>
    <w:rsid w:val="00044919"/>
    <w:rPr>
      <w:color w:val="808080"/>
    </w:rPr>
  </w:style>
  <w:style w:type="paragraph" w:styleId="Inhopg2">
    <w:name w:val="toc 2"/>
    <w:basedOn w:val="Standaard"/>
    <w:next w:val="Standaard"/>
    <w:autoRedefine/>
    <w:uiPriority w:val="39"/>
    <w:unhideWhenUsed/>
    <w:rsid w:val="00600AF6"/>
    <w:pPr>
      <w:spacing w:after="100"/>
      <w:ind w:left="220"/>
    </w:pPr>
  </w:style>
  <w:style w:type="paragraph" w:customStyle="1" w:styleId="Museonormaal">
    <w:name w:val="Museo normaal"/>
    <w:qFormat/>
    <w:rsid w:val="005B4FC1"/>
    <w:rPr>
      <w:rFonts w:ascii="Museo 500" w:hAnsi="Museo 500"/>
    </w:rPr>
  </w:style>
  <w:style w:type="paragraph" w:styleId="Inhopg3">
    <w:name w:val="toc 3"/>
    <w:basedOn w:val="Standaard"/>
    <w:next w:val="Standaard"/>
    <w:autoRedefine/>
    <w:uiPriority w:val="39"/>
    <w:unhideWhenUsed/>
    <w:rsid w:val="008632E3"/>
    <w:pPr>
      <w:spacing w:after="100"/>
      <w:ind w:left="440"/>
    </w:pPr>
    <w:rPr>
      <w:rFonts w:eastAsiaTheme="minorEastAsia" w:cs="Times New Roman"/>
      <w:lang w:val="en-US"/>
    </w:rPr>
  </w:style>
  <w:style w:type="paragraph" w:customStyle="1" w:styleId="Subkopcursief">
    <w:name w:val="Subkop cursief"/>
    <w:basedOn w:val="Standaard"/>
    <w:next w:val="Standaard"/>
    <w:link w:val="SubkopcursiefChar"/>
    <w:rsid w:val="00756CA7"/>
    <w:rPr>
      <w:bCs/>
      <w:i/>
      <w:color w:val="00676C" w:themeColor="accent1"/>
      <w:sz w:val="26"/>
    </w:rPr>
  </w:style>
  <w:style w:type="character" w:customStyle="1" w:styleId="SubkopcursiefChar">
    <w:name w:val="Subkop cursief Char"/>
    <w:basedOn w:val="Standaardalinea-lettertype"/>
    <w:link w:val="Subkopcursief"/>
    <w:rsid w:val="00756CA7"/>
    <w:rPr>
      <w:bCs/>
      <w:i/>
      <w:color w:val="00676C" w:themeColor="accent1"/>
      <w:sz w:val="26"/>
    </w:rPr>
  </w:style>
  <w:style w:type="character" w:customStyle="1" w:styleId="03subkopboldChar">
    <w:name w:val="03 subkop bold Char"/>
    <w:basedOn w:val="Kop2Char"/>
    <w:link w:val="03subkopbold"/>
    <w:rsid w:val="00262498"/>
    <w:rPr>
      <w:rFonts w:asciiTheme="majorHAnsi" w:eastAsiaTheme="majorEastAsia" w:hAnsiTheme="majorHAnsi" w:cstheme="majorBidi"/>
      <w:b/>
      <w:color w:val="00676C" w:themeColor="accent1"/>
      <w:sz w:val="26"/>
      <w:szCs w:val="32"/>
    </w:rPr>
  </w:style>
  <w:style w:type="character" w:customStyle="1" w:styleId="zChar">
    <w:name w:val="z Char"/>
    <w:basedOn w:val="03subkopboldChar"/>
    <w:link w:val="z"/>
    <w:rsid w:val="008C5154"/>
    <w:rPr>
      <w:rFonts w:asciiTheme="majorHAnsi" w:eastAsiaTheme="majorEastAsia" w:hAnsiTheme="majorHAnsi" w:cstheme="majorBidi"/>
      <w:b/>
      <w:color w:val="00676C" w:themeColor="accent1"/>
      <w:sz w:val="26"/>
      <w:szCs w:val="32"/>
    </w:rPr>
  </w:style>
  <w:style w:type="paragraph" w:customStyle="1" w:styleId="00titel1voorblad">
    <w:name w:val="00 titel 1 voorblad"/>
    <w:basedOn w:val="Standaard"/>
    <w:link w:val="00titel1voorbladChar"/>
    <w:rsid w:val="0014420B"/>
    <w:pPr>
      <w:spacing w:after="0" w:line="240" w:lineRule="auto"/>
    </w:pPr>
    <w:rPr>
      <w:rFonts w:cstheme="minorHAnsi"/>
      <w:b/>
      <w:bCs/>
      <w:color w:val="009A93"/>
      <w:sz w:val="40"/>
      <w:szCs w:val="40"/>
    </w:rPr>
  </w:style>
  <w:style w:type="paragraph" w:customStyle="1" w:styleId="00titel2voorblad">
    <w:name w:val="00 titel 2 voorblad"/>
    <w:basedOn w:val="Standaard"/>
    <w:link w:val="00titel2voorbladChar"/>
    <w:rsid w:val="008626D9"/>
    <w:rPr>
      <w:b/>
      <w:bCs/>
      <w:color w:val="00676C"/>
      <w:sz w:val="96"/>
      <w:szCs w:val="96"/>
    </w:rPr>
  </w:style>
  <w:style w:type="character" w:customStyle="1" w:styleId="00titel1voorbladChar">
    <w:name w:val="00 titel 1 voorblad Char"/>
    <w:basedOn w:val="Standaardalinea-lettertype"/>
    <w:link w:val="00titel1voorblad"/>
    <w:rsid w:val="0014420B"/>
    <w:rPr>
      <w:rFonts w:cstheme="minorHAnsi"/>
      <w:b/>
      <w:bCs/>
      <w:color w:val="009A93"/>
      <w:sz w:val="40"/>
      <w:szCs w:val="40"/>
    </w:rPr>
  </w:style>
  <w:style w:type="paragraph" w:customStyle="1" w:styleId="03subkopcursief">
    <w:name w:val="03 subkop cursief"/>
    <w:basedOn w:val="Standaard"/>
    <w:next w:val="Standaard"/>
    <w:link w:val="03subkopcursiefChar"/>
    <w:qFormat/>
    <w:rsid w:val="008626D9"/>
    <w:rPr>
      <w:i/>
      <w:color w:val="00676C" w:themeColor="accent1"/>
      <w:sz w:val="26"/>
    </w:rPr>
  </w:style>
  <w:style w:type="character" w:customStyle="1" w:styleId="00titel2voorbladChar">
    <w:name w:val="00 titel 2 voorblad Char"/>
    <w:basedOn w:val="Standaardalinea-lettertype"/>
    <w:link w:val="00titel2voorblad"/>
    <w:rsid w:val="008626D9"/>
    <w:rPr>
      <w:b/>
      <w:bCs/>
      <w:color w:val="00676C"/>
      <w:sz w:val="96"/>
      <w:szCs w:val="96"/>
    </w:rPr>
  </w:style>
  <w:style w:type="paragraph" w:customStyle="1" w:styleId="04Standaardmetregelafstand">
    <w:name w:val="04 Standaard met regelafstand"/>
    <w:basedOn w:val="Standaard"/>
    <w:link w:val="04StandaardmetregelafstandChar"/>
    <w:qFormat/>
    <w:rsid w:val="007A0B0A"/>
  </w:style>
  <w:style w:type="character" w:customStyle="1" w:styleId="03subkopcursiefChar">
    <w:name w:val="03 subkop cursief Char"/>
    <w:basedOn w:val="Standaardalinea-lettertype"/>
    <w:link w:val="03subkopcursief"/>
    <w:rsid w:val="008626D9"/>
    <w:rPr>
      <w:i/>
      <w:color w:val="00676C" w:themeColor="accent1"/>
      <w:sz w:val="26"/>
    </w:rPr>
  </w:style>
  <w:style w:type="paragraph" w:customStyle="1" w:styleId="04bstandaardboldmetregelafstand">
    <w:name w:val="04b standaard bold met regelafstand"/>
    <w:basedOn w:val="Standaard"/>
    <w:link w:val="04bstandaardboldmetregelafstandChar"/>
    <w:rsid w:val="007A0B0A"/>
    <w:rPr>
      <w:b/>
      <w:bCs/>
    </w:rPr>
  </w:style>
  <w:style w:type="character" w:customStyle="1" w:styleId="04StandaardmetregelafstandChar">
    <w:name w:val="04 Standaard met regelafstand Char"/>
    <w:basedOn w:val="Standaardalinea-lettertype"/>
    <w:link w:val="04Standaardmetregelafstand"/>
    <w:rsid w:val="007A0B0A"/>
  </w:style>
  <w:style w:type="paragraph" w:customStyle="1" w:styleId="04cstandaardcursiefmetregelafstand">
    <w:name w:val="04c standaard cursief met regelafstand"/>
    <w:basedOn w:val="Standaard"/>
    <w:link w:val="04cstandaardcursiefmetregelafstandChar"/>
    <w:qFormat/>
    <w:rsid w:val="007A0B0A"/>
    <w:rPr>
      <w:bCs/>
      <w:i/>
      <w:iCs/>
    </w:rPr>
  </w:style>
  <w:style w:type="character" w:customStyle="1" w:styleId="04bstandaardboldmetregelafstandChar">
    <w:name w:val="04b standaard bold met regelafstand Char"/>
    <w:basedOn w:val="Standaardalinea-lettertype"/>
    <w:link w:val="04bstandaardboldmetregelafstand"/>
    <w:rsid w:val="007A0B0A"/>
    <w:rPr>
      <w:b/>
      <w:bCs/>
    </w:rPr>
  </w:style>
  <w:style w:type="paragraph" w:customStyle="1" w:styleId="05standaardzonderafstand">
    <w:name w:val="05 standaard zonder afstand"/>
    <w:basedOn w:val="Geenafstand"/>
    <w:link w:val="05standaardzonderafstandChar"/>
    <w:qFormat/>
    <w:rsid w:val="00A60D9F"/>
  </w:style>
  <w:style w:type="character" w:customStyle="1" w:styleId="04cstandaardcursiefmetregelafstandChar">
    <w:name w:val="04c standaard cursief met regelafstand Char"/>
    <w:basedOn w:val="Standaardalinea-lettertype"/>
    <w:link w:val="04cstandaardcursiefmetregelafstand"/>
    <w:rsid w:val="007A0B0A"/>
    <w:rPr>
      <w:bCs/>
      <w:i/>
      <w:iCs/>
    </w:rPr>
  </w:style>
  <w:style w:type="paragraph" w:customStyle="1" w:styleId="05bstandaardboldzonderafstand">
    <w:name w:val="05b standaard bold zonder afstand"/>
    <w:basedOn w:val="05standaardzonderafstand"/>
    <w:rsid w:val="00A60D9F"/>
    <w:rPr>
      <w:b/>
      <w:bCs/>
    </w:rPr>
  </w:style>
  <w:style w:type="character" w:customStyle="1" w:styleId="GeenafstandChar">
    <w:name w:val="Geen afstand Char"/>
    <w:aliases w:val="Normale tekst Char"/>
    <w:basedOn w:val="Standaardalinea-lettertype"/>
    <w:link w:val="Geenafstand"/>
    <w:uiPriority w:val="1"/>
    <w:rsid w:val="00A60D9F"/>
  </w:style>
  <w:style w:type="character" w:customStyle="1" w:styleId="05standaardzonderafstandChar">
    <w:name w:val="05 standaard zonder afstand Char"/>
    <w:basedOn w:val="GeenafstandChar"/>
    <w:link w:val="05standaardzonderafstand"/>
    <w:rsid w:val="00A60D9F"/>
  </w:style>
  <w:style w:type="paragraph" w:customStyle="1" w:styleId="05cstandaardcursiefzonderafstand">
    <w:name w:val="05c standaard cursief zonder afstand"/>
    <w:basedOn w:val="Geenafstand"/>
    <w:link w:val="05cstandaardcursiefzonderafstandChar"/>
    <w:qFormat/>
    <w:rsid w:val="00A60D9F"/>
    <w:rPr>
      <w:bCs/>
      <w:i/>
      <w:iCs/>
    </w:rPr>
  </w:style>
  <w:style w:type="paragraph" w:customStyle="1" w:styleId="00bkopinhoudsopgave">
    <w:name w:val="00b kop inhoudsopgave"/>
    <w:basedOn w:val="Kopvaninhoudsopgave"/>
    <w:rsid w:val="00A60D9F"/>
  </w:style>
  <w:style w:type="character" w:customStyle="1" w:styleId="05cstandaardcursiefzonderafstandChar">
    <w:name w:val="05c standaard cursief zonder afstand Char"/>
    <w:basedOn w:val="GeenafstandChar"/>
    <w:link w:val="05cstandaardcursiefzonderafstand"/>
    <w:rsid w:val="00A60D9F"/>
    <w:rPr>
      <w:bCs/>
      <w:i/>
      <w:iCs/>
    </w:rPr>
  </w:style>
  <w:style w:type="paragraph" w:customStyle="1" w:styleId="01bhoofdkopgenummerd">
    <w:name w:val="01b hoofdkop genummerd"/>
    <w:basedOn w:val="Standaard"/>
    <w:next w:val="Standaard"/>
    <w:qFormat/>
    <w:rsid w:val="00CD2061"/>
    <w:pPr>
      <w:numPr>
        <w:numId w:val="4"/>
      </w:numPr>
      <w:spacing w:after="0" w:line="240" w:lineRule="atLeast"/>
    </w:pPr>
    <w:rPr>
      <w:rFonts w:eastAsia="Calibri" w:cs="Arial"/>
      <w:b/>
      <w:color w:val="00676C" w:themeColor="accent1"/>
      <w:position w:val="10"/>
      <w:sz w:val="44"/>
      <w:szCs w:val="26"/>
    </w:rPr>
  </w:style>
  <w:style w:type="paragraph" w:customStyle="1" w:styleId="06opsommingbullets">
    <w:name w:val="06 opsomming bullets"/>
    <w:basedOn w:val="05standaardzonderafstand"/>
    <w:rsid w:val="00115C7F"/>
    <w:pPr>
      <w:numPr>
        <w:numId w:val="3"/>
      </w:numPr>
    </w:pPr>
  </w:style>
  <w:style w:type="paragraph" w:customStyle="1" w:styleId="02bsubkopboldnummeriek">
    <w:name w:val="02b subkop bold nummeriek"/>
    <w:basedOn w:val="Standaard"/>
    <w:next w:val="Standaard"/>
    <w:link w:val="02bsubkopboldnummeriekChar"/>
    <w:qFormat/>
    <w:rsid w:val="00CD2061"/>
    <w:pPr>
      <w:numPr>
        <w:numId w:val="5"/>
      </w:numPr>
      <w:spacing w:after="0" w:line="280" w:lineRule="atLeast"/>
    </w:pPr>
    <w:rPr>
      <w:rFonts w:eastAsia="Calibri" w:cs="Arial"/>
      <w:b/>
      <w:color w:val="00676C" w:themeColor="accent1"/>
      <w:sz w:val="26"/>
    </w:rPr>
  </w:style>
  <w:style w:type="paragraph" w:customStyle="1" w:styleId="03bsubkopnumcursief">
    <w:name w:val="03b subkop num. cursief"/>
    <w:basedOn w:val="Standaard"/>
    <w:next w:val="Standaard"/>
    <w:link w:val="03bsubkopnumcursiefChar"/>
    <w:qFormat/>
    <w:rsid w:val="00715D47"/>
    <w:pPr>
      <w:numPr>
        <w:numId w:val="6"/>
      </w:numPr>
      <w:spacing w:after="0" w:line="280" w:lineRule="atLeast"/>
    </w:pPr>
    <w:rPr>
      <w:rFonts w:eastAsia="Calibri" w:cs="Arial"/>
      <w:i/>
      <w:color w:val="00676C" w:themeColor="accent1"/>
      <w:sz w:val="26"/>
    </w:rPr>
  </w:style>
  <w:style w:type="paragraph" w:customStyle="1" w:styleId="06bopsomminggenummerd">
    <w:name w:val="06b opsomming genummerd"/>
    <w:basedOn w:val="Standaard"/>
    <w:next w:val="Standaard"/>
    <w:rsid w:val="00CD2061"/>
    <w:pPr>
      <w:numPr>
        <w:numId w:val="7"/>
      </w:numPr>
      <w:tabs>
        <w:tab w:val="clear" w:pos="851"/>
        <w:tab w:val="num" w:pos="425"/>
      </w:tabs>
      <w:spacing w:after="0" w:line="280" w:lineRule="atLeast"/>
      <w:ind w:left="425"/>
    </w:pPr>
    <w:rPr>
      <w:rFonts w:eastAsia="Calibri" w:cs="Arial"/>
    </w:rPr>
  </w:style>
  <w:style w:type="paragraph" w:customStyle="1" w:styleId="06copsommingalfabetisch">
    <w:name w:val="06c opsomming alfabetisch"/>
    <w:basedOn w:val="Standaard"/>
    <w:rsid w:val="00E431E2"/>
    <w:pPr>
      <w:numPr>
        <w:numId w:val="8"/>
      </w:numPr>
      <w:spacing w:after="0" w:line="280" w:lineRule="atLeast"/>
    </w:pPr>
    <w:rPr>
      <w:rFonts w:eastAsia="Calibri" w:cs="Arial"/>
    </w:rPr>
  </w:style>
  <w:style w:type="character" w:customStyle="1" w:styleId="07minisubtekst">
    <w:name w:val="07 minisubtekst"/>
    <w:basedOn w:val="Standaardalinea-lettertype"/>
    <w:qFormat/>
    <w:rsid w:val="00015051"/>
    <w:rPr>
      <w:rFonts w:asciiTheme="minorHAnsi" w:eastAsia="Calibri" w:hAnsiTheme="minorHAnsi" w:cs="Arial"/>
      <w:sz w:val="16"/>
      <w:szCs w:val="22"/>
      <w:lang w:val="nl-NL" w:eastAsia="en-US" w:bidi="ar-SA"/>
    </w:rPr>
  </w:style>
  <w:style w:type="character" w:customStyle="1" w:styleId="03bsubkopnumcursiefChar">
    <w:name w:val="03b subkop num. cursief Char"/>
    <w:basedOn w:val="Standaardalinea-lettertype"/>
    <w:link w:val="03bsubkopnumcursief"/>
    <w:rsid w:val="00E51D78"/>
    <w:rPr>
      <w:rFonts w:eastAsia="Calibri" w:cs="Arial"/>
      <w:i/>
      <w:color w:val="00676C" w:themeColor="accent1"/>
      <w:sz w:val="26"/>
    </w:rPr>
  </w:style>
  <w:style w:type="character" w:customStyle="1" w:styleId="02bsubkopboldnummeriekChar">
    <w:name w:val="02b subkop bold nummeriek Char"/>
    <w:basedOn w:val="Standaardalinea-lettertype"/>
    <w:link w:val="02bsubkopboldnummeriek"/>
    <w:rsid w:val="00262498"/>
    <w:rPr>
      <w:rFonts w:eastAsia="Calibri" w:cs="Arial"/>
      <w:b/>
      <w:color w:val="00676C" w:themeColor="accent1"/>
      <w:sz w:val="26"/>
    </w:rPr>
  </w:style>
  <w:style w:type="paragraph" w:customStyle="1" w:styleId="106ZntDK-pagina">
    <w:name w:val="1 06 ZntDK - pagina"/>
    <w:basedOn w:val="06bopsomminggenummerd"/>
    <w:rsid w:val="00750D0B"/>
    <w:rPr>
      <w:sz w:val="32"/>
      <w:szCs w:val="32"/>
    </w:rPr>
  </w:style>
  <w:style w:type="table" w:styleId="Tabelraster">
    <w:name w:val="Table Grid"/>
    <w:basedOn w:val="Standaardtabel"/>
    <w:uiPriority w:val="39"/>
    <w:rsid w:val="001442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6ZntDK-voorleeszin">
    <w:name w:val="06 ZntDK - voorleeszin"/>
    <w:basedOn w:val="05standaardzonderafstand"/>
    <w:next w:val="05standaardzonderafstand"/>
    <w:rsid w:val="00750D0B"/>
    <w:rPr>
      <w:sz w:val="32"/>
    </w:rPr>
  </w:style>
  <w:style w:type="paragraph" w:customStyle="1" w:styleId="06ZntDK-prikkelenactie">
    <w:name w:val="06 ZntDK - prikkel en actie"/>
    <w:basedOn w:val="05cstandaardcursiefzonderafstand"/>
    <w:next w:val="05cstandaardcursiefzonderafstand"/>
    <w:rsid w:val="00E830C7"/>
    <w:rPr>
      <w:color w:val="E50015"/>
      <w:sz w:val="32"/>
    </w:rPr>
  </w:style>
  <w:style w:type="character" w:styleId="Onopgelostemelding">
    <w:name w:val="Unresolved Mention"/>
    <w:basedOn w:val="Standaardalinea-lettertype"/>
    <w:uiPriority w:val="99"/>
    <w:semiHidden/>
    <w:unhideWhenUsed/>
    <w:rsid w:val="00015051"/>
    <w:rPr>
      <w:color w:val="605E5C"/>
      <w:shd w:val="clear" w:color="auto" w:fill="E1DFDD"/>
    </w:rPr>
  </w:style>
  <w:style w:type="character" w:styleId="Verwijzingopmerking">
    <w:name w:val="annotation reference"/>
    <w:basedOn w:val="Standaardalinea-lettertype"/>
    <w:uiPriority w:val="99"/>
    <w:semiHidden/>
    <w:unhideWhenUsed/>
    <w:rsid w:val="00384F23"/>
    <w:rPr>
      <w:sz w:val="16"/>
      <w:szCs w:val="16"/>
    </w:rPr>
  </w:style>
  <w:style w:type="paragraph" w:styleId="Tekstopmerking">
    <w:name w:val="annotation text"/>
    <w:basedOn w:val="Standaard"/>
    <w:link w:val="TekstopmerkingChar"/>
    <w:uiPriority w:val="99"/>
    <w:unhideWhenUsed/>
    <w:rsid w:val="00384F23"/>
    <w:pPr>
      <w:spacing w:line="240" w:lineRule="auto"/>
    </w:pPr>
    <w:rPr>
      <w:sz w:val="20"/>
      <w:szCs w:val="20"/>
    </w:rPr>
  </w:style>
  <w:style w:type="character" w:customStyle="1" w:styleId="TekstopmerkingChar">
    <w:name w:val="Tekst opmerking Char"/>
    <w:basedOn w:val="Standaardalinea-lettertype"/>
    <w:link w:val="Tekstopmerking"/>
    <w:uiPriority w:val="99"/>
    <w:rsid w:val="00384F23"/>
    <w:rPr>
      <w:sz w:val="20"/>
      <w:szCs w:val="20"/>
    </w:rPr>
  </w:style>
  <w:style w:type="paragraph" w:styleId="Onderwerpvanopmerking">
    <w:name w:val="annotation subject"/>
    <w:basedOn w:val="Tekstopmerking"/>
    <w:next w:val="Tekstopmerking"/>
    <w:link w:val="OnderwerpvanopmerkingChar"/>
    <w:uiPriority w:val="99"/>
    <w:semiHidden/>
    <w:unhideWhenUsed/>
    <w:rsid w:val="00384F23"/>
    <w:rPr>
      <w:b/>
      <w:bCs/>
    </w:rPr>
  </w:style>
  <w:style w:type="character" w:customStyle="1" w:styleId="OnderwerpvanopmerkingChar">
    <w:name w:val="Onderwerp van opmerking Char"/>
    <w:basedOn w:val="TekstopmerkingChar"/>
    <w:link w:val="Onderwerpvanopmerking"/>
    <w:uiPriority w:val="99"/>
    <w:semiHidden/>
    <w:rsid w:val="00384F23"/>
    <w:rPr>
      <w:b/>
      <w:bCs/>
      <w:sz w:val="20"/>
      <w:szCs w:val="20"/>
    </w:rPr>
  </w:style>
  <w:style w:type="paragraph" w:customStyle="1" w:styleId="06Zntgnv-prikkelenactie">
    <w:name w:val="06 Zntgnv - prikkel en actie"/>
    <w:basedOn w:val="Standaard"/>
    <w:next w:val="Standaard"/>
    <w:qFormat/>
    <w:rsid w:val="009F7DE0"/>
    <w:pPr>
      <w:spacing w:after="0" w:line="280" w:lineRule="atLeast"/>
    </w:pPr>
    <w:rPr>
      <w:rFonts w:ascii="Arial" w:eastAsia="Calibri" w:hAnsi="Arial" w:cs="Arial"/>
      <w:i/>
      <w:color w:val="C00000"/>
      <w:sz w:val="28"/>
      <w:szCs w:val="20"/>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2727902">
      <w:bodyDiv w:val="1"/>
      <w:marLeft w:val="0"/>
      <w:marRight w:val="0"/>
      <w:marTop w:val="0"/>
      <w:marBottom w:val="0"/>
      <w:divBdr>
        <w:top w:val="none" w:sz="0" w:space="0" w:color="auto"/>
        <w:left w:val="none" w:sz="0" w:space="0" w:color="auto"/>
        <w:bottom w:val="none" w:sz="0" w:space="0" w:color="auto"/>
        <w:right w:val="none" w:sz="0" w:space="0" w:color="auto"/>
      </w:divBdr>
    </w:div>
    <w:div w:id="1156923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www.zintuigenverhalen.nl" TargetMode="Externa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3.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hyperlink" Target="mailto:zintuigenverhalen@kentalis.nl"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64.png"/></Relationships>
</file>

<file path=word/_rels/settings.xml.rels><?xml version="1.0" encoding="UTF-8" standalone="yes"?>
<Relationships xmlns="http://schemas.openxmlformats.org/package/2006/relationships"><Relationship Id="rId1" Type="http://schemas.openxmlformats.org/officeDocument/2006/relationships/attachedTemplate" Target="file:///P:\LH\MPLH-0001_Leerhuis\01%20Algemeen\Huisstijl\Huisstijl%20Deelkracht\2%20Office%20formats\Word%20template%20Deelkrachtcursussen%20V0.1.dotx" TargetMode="External"/></Relationships>
</file>

<file path=word/theme/theme1.xml><?xml version="1.0" encoding="utf-8"?>
<a:theme xmlns:a="http://schemas.openxmlformats.org/drawingml/2006/main" name="Deelkracht">
  <a:themeElements>
    <a:clrScheme name="Deelkracht">
      <a:dk1>
        <a:sysClr val="windowText" lastClr="000000"/>
      </a:dk1>
      <a:lt1>
        <a:sysClr val="window" lastClr="FFFFFF"/>
      </a:lt1>
      <a:dk2>
        <a:srgbClr val="44546A"/>
      </a:dk2>
      <a:lt2>
        <a:srgbClr val="E7E6E6"/>
      </a:lt2>
      <a:accent1>
        <a:srgbClr val="00676C"/>
      </a:accent1>
      <a:accent2>
        <a:srgbClr val="009993"/>
      </a:accent2>
      <a:accent3>
        <a:srgbClr val="92C362"/>
      </a:accent3>
      <a:accent4>
        <a:srgbClr val="7E509B"/>
      </a:accent4>
      <a:accent5>
        <a:srgbClr val="B44175"/>
      </a:accent5>
      <a:accent6>
        <a:srgbClr val="D24E46"/>
      </a:accent6>
      <a:hlink>
        <a:srgbClr val="0563C1"/>
      </a:hlink>
      <a:folHlink>
        <a:srgbClr val="954F72"/>
      </a:folHlink>
    </a:clrScheme>
    <a:fontScheme name="Deelkracht">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81F405-B806-463E-9DA6-6FF094C012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Word template Deelkrachtcursussen V0.1</Template>
  <TotalTime>6</TotalTime>
  <Pages>35</Pages>
  <Words>1321</Words>
  <Characters>7531</Characters>
  <Application>Microsoft Office Word</Application>
  <DocSecurity>0</DocSecurity>
  <Lines>62</Lines>
  <Paragraphs>17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Titel regel 1</vt:lpstr>
      <vt:lpstr>Visie op</vt:lpstr>
    </vt:vector>
  </TitlesOfParts>
  <Company/>
  <LinksUpToDate>false</LinksUpToDate>
  <CharactersWithSpaces>8835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Titel regel 1</dc:title>
  <dc:subject>Titel regel 2</dc:subject>
  <dc:creator>Metselaar ev Jonkers, Daphne</dc:creator>
  <cp:keywords/>
  <dc:description/>
  <cp:lastModifiedBy>Gerkema-Nijhof, Rita</cp:lastModifiedBy>
  <cp:revision>3</cp:revision>
  <dcterms:created xsi:type="dcterms:W3CDTF">2025-12-06T16:09:00Z</dcterms:created>
  <dcterms:modified xsi:type="dcterms:W3CDTF">2025-12-08T09:17:00Z</dcterms:modified>
</cp:coreProperties>
</file>