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6605D" w14:textId="268CEABA" w:rsidR="00E70B81" w:rsidRDefault="00E70B81">
      <w:r>
        <w:rPr>
          <w:noProof/>
        </w:rPr>
        <w:drawing>
          <wp:anchor distT="0" distB="0" distL="114300" distR="114300" simplePos="0" relativeHeight="251661312" behindDoc="0" locked="0" layoutInCell="1" allowOverlap="1" wp14:anchorId="07159E1E" wp14:editId="25B3558C">
            <wp:simplePos x="0" y="0"/>
            <wp:positionH relativeFrom="column">
              <wp:posOffset>-889635</wp:posOffset>
            </wp:positionH>
            <wp:positionV relativeFrom="paragraph">
              <wp:posOffset>-879476</wp:posOffset>
            </wp:positionV>
            <wp:extent cx="7544435" cy="10897517"/>
            <wp:effectExtent l="0" t="0" r="0" b="0"/>
            <wp:wrapNone/>
            <wp:docPr id="273785800" name="Afbeelding 1" descr="Afbeelding met tekst, kleding, Menselijk gezich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85800" name="Afbeelding 1" descr="Afbeelding met tekst, kleding, Menselijk gezicht, persoon&#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7555704" cy="10913794"/>
                    </a:xfrm>
                    <a:prstGeom prst="rect">
                      <a:avLst/>
                    </a:prstGeom>
                  </pic:spPr>
                </pic:pic>
              </a:graphicData>
            </a:graphic>
            <wp14:sizeRelH relativeFrom="margin">
              <wp14:pctWidth>0</wp14:pctWidth>
            </wp14:sizeRelH>
            <wp14:sizeRelV relativeFrom="margin">
              <wp14:pctHeight>0</wp14:pctHeight>
            </wp14:sizeRelV>
          </wp:anchor>
        </w:drawing>
      </w:r>
    </w:p>
    <w:p w14:paraId="5B559EE1" w14:textId="77777777" w:rsidR="00E70B81" w:rsidRDefault="00E70B81" w:rsidP="00E70B81">
      <w:pPr>
        <w:pStyle w:val="Geenafstand"/>
      </w:pPr>
    </w:p>
    <w:p w14:paraId="32D1962C" w14:textId="77777777" w:rsidR="00E70B81" w:rsidRDefault="00E70B81" w:rsidP="00E70B81">
      <w:pPr>
        <w:pStyle w:val="Geenafstand"/>
      </w:pPr>
    </w:p>
    <w:p w14:paraId="5D1EE80D" w14:textId="77777777" w:rsidR="00E70B81" w:rsidRDefault="00E70B81" w:rsidP="00E70B81">
      <w:pPr>
        <w:pStyle w:val="Geenafstand"/>
      </w:pPr>
    </w:p>
    <w:p w14:paraId="2B30C923" w14:textId="77777777" w:rsidR="00E70B81" w:rsidRDefault="00E70B81" w:rsidP="00E70B81">
      <w:pPr>
        <w:pStyle w:val="Geenafstand"/>
      </w:pPr>
    </w:p>
    <w:p w14:paraId="0342B5EB" w14:textId="77777777" w:rsidR="00E70B81" w:rsidRDefault="00E70B81" w:rsidP="00E70B81">
      <w:pPr>
        <w:pStyle w:val="Geenafstand"/>
      </w:pPr>
    </w:p>
    <w:p w14:paraId="7424208D" w14:textId="77777777" w:rsidR="00E70B81" w:rsidRDefault="00E70B81" w:rsidP="00E70B81">
      <w:pPr>
        <w:pStyle w:val="Geenafstand"/>
      </w:pPr>
    </w:p>
    <w:p w14:paraId="44775822" w14:textId="77777777" w:rsidR="00E70B81" w:rsidRDefault="00E70B81" w:rsidP="00E70B81">
      <w:pPr>
        <w:pStyle w:val="Geenafstand"/>
      </w:pPr>
    </w:p>
    <w:p w14:paraId="2108C1C7" w14:textId="77777777" w:rsidR="00E70B81" w:rsidRDefault="00E70B81" w:rsidP="00E70B81">
      <w:pPr>
        <w:pStyle w:val="Geenafstand"/>
      </w:pPr>
    </w:p>
    <w:p w14:paraId="2E5295C4" w14:textId="77777777" w:rsidR="00E70B81" w:rsidRDefault="00E70B81" w:rsidP="00E70B81">
      <w:pPr>
        <w:pStyle w:val="Geenafstand"/>
      </w:pPr>
    </w:p>
    <w:p w14:paraId="3E405A5A" w14:textId="77777777" w:rsidR="00E70B81" w:rsidRDefault="00E70B81" w:rsidP="00E70B81">
      <w:pPr>
        <w:pStyle w:val="Geenafstand"/>
      </w:pPr>
    </w:p>
    <w:p w14:paraId="648C2BA8" w14:textId="77777777" w:rsidR="00E70B81" w:rsidRDefault="00E70B81" w:rsidP="00E70B81">
      <w:pPr>
        <w:pStyle w:val="Geenafstand"/>
      </w:pPr>
    </w:p>
    <w:p w14:paraId="2269AE42" w14:textId="77777777" w:rsidR="00E70B81" w:rsidRDefault="00E70B81" w:rsidP="00E70B81">
      <w:pPr>
        <w:pStyle w:val="Geenafstand"/>
      </w:pPr>
    </w:p>
    <w:p w14:paraId="2E45B21A" w14:textId="77777777" w:rsidR="00E70B81" w:rsidRDefault="00E70B81" w:rsidP="00E70B81">
      <w:pPr>
        <w:pStyle w:val="Geenafstand"/>
      </w:pPr>
    </w:p>
    <w:p w14:paraId="7F2C1AEB" w14:textId="77777777" w:rsidR="00E70B81" w:rsidRDefault="00E70B81" w:rsidP="00E70B81">
      <w:pPr>
        <w:pStyle w:val="Geenafstand"/>
      </w:pPr>
    </w:p>
    <w:p w14:paraId="726400FE" w14:textId="77777777" w:rsidR="00E70B81" w:rsidRDefault="00E70B81" w:rsidP="00E70B81">
      <w:pPr>
        <w:pStyle w:val="Geenafstand"/>
      </w:pPr>
    </w:p>
    <w:p w14:paraId="32E0E8E7" w14:textId="77777777" w:rsidR="00E70B81" w:rsidRDefault="00E70B81" w:rsidP="00E70B81">
      <w:pPr>
        <w:pStyle w:val="Geenafstand"/>
      </w:pPr>
    </w:p>
    <w:p w14:paraId="1AFF0907" w14:textId="77777777" w:rsidR="00E70B81" w:rsidRDefault="00E70B81" w:rsidP="00E70B81">
      <w:pPr>
        <w:pStyle w:val="Geenafstand"/>
      </w:pPr>
    </w:p>
    <w:p w14:paraId="2C302556" w14:textId="77777777" w:rsidR="00E70B81" w:rsidRDefault="00E70B81" w:rsidP="00E70B81">
      <w:pPr>
        <w:pStyle w:val="Geenafstand"/>
      </w:pPr>
    </w:p>
    <w:p w14:paraId="19DB583D" w14:textId="77777777" w:rsidR="00E70B81" w:rsidRDefault="00E70B81" w:rsidP="00E70B81">
      <w:pPr>
        <w:pStyle w:val="Geenafstand"/>
      </w:pPr>
    </w:p>
    <w:p w14:paraId="18EE86B2" w14:textId="77777777" w:rsidR="00E70B81" w:rsidRDefault="00E70B81" w:rsidP="00E70B81">
      <w:pPr>
        <w:pStyle w:val="Geenafstand"/>
      </w:pPr>
    </w:p>
    <w:p w14:paraId="77764581" w14:textId="77777777" w:rsidR="00E70B81" w:rsidRDefault="00E70B81" w:rsidP="00E70B81">
      <w:pPr>
        <w:pStyle w:val="Geenafstand"/>
      </w:pPr>
    </w:p>
    <w:p w14:paraId="5A112DBB" w14:textId="77777777" w:rsidR="00E70B81" w:rsidRDefault="00E70B81" w:rsidP="00E70B81">
      <w:pPr>
        <w:pStyle w:val="Geenafstand"/>
      </w:pPr>
    </w:p>
    <w:p w14:paraId="06B288FD" w14:textId="77777777" w:rsidR="00E70B81" w:rsidRDefault="00E70B81" w:rsidP="00E70B81">
      <w:pPr>
        <w:pStyle w:val="Geenafstand"/>
      </w:pPr>
    </w:p>
    <w:p w14:paraId="07F71D6D" w14:textId="77777777" w:rsidR="00E70B81" w:rsidRDefault="00E70B81" w:rsidP="00E70B81">
      <w:pPr>
        <w:pStyle w:val="Geenafstand"/>
      </w:pPr>
    </w:p>
    <w:p w14:paraId="182A1709" w14:textId="77777777" w:rsidR="00E70B81" w:rsidRDefault="00E70B81" w:rsidP="00E70B81">
      <w:pPr>
        <w:pStyle w:val="Geenafstand"/>
      </w:pPr>
    </w:p>
    <w:p w14:paraId="3A3DFA1F" w14:textId="77777777" w:rsidR="00E70B81" w:rsidRDefault="00E70B81" w:rsidP="00E70B81">
      <w:pPr>
        <w:pStyle w:val="Geenafstand"/>
      </w:pPr>
    </w:p>
    <w:p w14:paraId="07EC2D60" w14:textId="77777777" w:rsidR="00E70B81" w:rsidRDefault="00E70B81" w:rsidP="00E70B81">
      <w:pPr>
        <w:pStyle w:val="Geenafstand"/>
      </w:pPr>
    </w:p>
    <w:p w14:paraId="2359104C" w14:textId="77777777" w:rsidR="00E70B81" w:rsidRDefault="00E70B81" w:rsidP="00E70B81">
      <w:pPr>
        <w:pStyle w:val="Geenafstand"/>
      </w:pPr>
    </w:p>
    <w:p w14:paraId="7C9E131F" w14:textId="77777777" w:rsidR="00E70B81" w:rsidRDefault="00E70B81" w:rsidP="00E70B81">
      <w:pPr>
        <w:pStyle w:val="Geenafstand"/>
      </w:pPr>
    </w:p>
    <w:p w14:paraId="4560A30D" w14:textId="77777777" w:rsidR="00E70B81" w:rsidRDefault="00E70B81" w:rsidP="00E70B81">
      <w:pPr>
        <w:pStyle w:val="Geenafstand"/>
      </w:pPr>
    </w:p>
    <w:p w14:paraId="0EEAA988" w14:textId="77777777" w:rsidR="00E70B81" w:rsidRDefault="00E70B81" w:rsidP="00E70B81">
      <w:pPr>
        <w:pStyle w:val="Geenafstand"/>
      </w:pPr>
    </w:p>
    <w:p w14:paraId="6D8769BE" w14:textId="77777777" w:rsidR="00E70B81" w:rsidRDefault="00E70B81" w:rsidP="00E70B81">
      <w:pPr>
        <w:pStyle w:val="Geenafstand"/>
      </w:pPr>
    </w:p>
    <w:p w14:paraId="6D49A78A" w14:textId="77777777" w:rsidR="00E70B81" w:rsidRDefault="00E70B81" w:rsidP="00E70B81">
      <w:pPr>
        <w:pStyle w:val="Geenafstand"/>
      </w:pPr>
    </w:p>
    <w:p w14:paraId="3D351668" w14:textId="77777777" w:rsidR="00E70B81" w:rsidRDefault="00E70B81" w:rsidP="00E70B81">
      <w:pPr>
        <w:pStyle w:val="Geenafstand"/>
      </w:pPr>
    </w:p>
    <w:p w14:paraId="53E580B4" w14:textId="77777777" w:rsidR="00E70B81" w:rsidRDefault="00E70B81" w:rsidP="00E70B81">
      <w:pPr>
        <w:pStyle w:val="Geenafstand"/>
      </w:pPr>
    </w:p>
    <w:p w14:paraId="332E91F9" w14:textId="77777777" w:rsidR="00E70B81" w:rsidRDefault="00E70B81" w:rsidP="00E70B81">
      <w:pPr>
        <w:pStyle w:val="Geenafstand"/>
      </w:pPr>
    </w:p>
    <w:p w14:paraId="2DEDF300" w14:textId="77777777" w:rsidR="00E70B81" w:rsidRDefault="00E70B81" w:rsidP="00E70B81">
      <w:pPr>
        <w:pStyle w:val="Geenafstand"/>
      </w:pPr>
    </w:p>
    <w:p w14:paraId="5BF03BD3" w14:textId="77777777" w:rsidR="00E70B81" w:rsidRDefault="00E70B81" w:rsidP="00E70B81">
      <w:pPr>
        <w:pStyle w:val="Geenafstand"/>
      </w:pPr>
    </w:p>
    <w:p w14:paraId="277D9955" w14:textId="77777777" w:rsidR="00E70B81" w:rsidRDefault="00E70B81" w:rsidP="00E70B81">
      <w:pPr>
        <w:pStyle w:val="Geenafstand"/>
      </w:pPr>
    </w:p>
    <w:p w14:paraId="1D731B42" w14:textId="77777777" w:rsidR="00E70B81" w:rsidRDefault="00E70B81" w:rsidP="00E70B81">
      <w:pPr>
        <w:pStyle w:val="Geenafstand"/>
      </w:pPr>
    </w:p>
    <w:p w14:paraId="0DB2CECE" w14:textId="77777777" w:rsidR="00E70B81" w:rsidRDefault="00E70B81" w:rsidP="00E70B81">
      <w:pPr>
        <w:pStyle w:val="Geenafstand"/>
      </w:pPr>
    </w:p>
    <w:p w14:paraId="6834E9AC" w14:textId="77777777" w:rsidR="00E70B81" w:rsidRDefault="00E70B81" w:rsidP="00E70B81">
      <w:pPr>
        <w:pStyle w:val="Geenafstand"/>
      </w:pPr>
    </w:p>
    <w:p w14:paraId="6D3D69A4" w14:textId="77777777" w:rsidR="00E70B81" w:rsidRDefault="00E70B81" w:rsidP="00E70B81">
      <w:pPr>
        <w:pStyle w:val="Geenafstand"/>
      </w:pPr>
    </w:p>
    <w:p w14:paraId="7AB3AC9D" w14:textId="77777777" w:rsidR="00E70B81" w:rsidRDefault="00E70B81" w:rsidP="00E70B81">
      <w:pPr>
        <w:pStyle w:val="Geenafstand"/>
      </w:pPr>
    </w:p>
    <w:p w14:paraId="351CA55A" w14:textId="77777777" w:rsidR="00E70B81" w:rsidRDefault="00E70B81" w:rsidP="00E70B81">
      <w:pPr>
        <w:pStyle w:val="Geenafstand"/>
      </w:pPr>
    </w:p>
    <w:p w14:paraId="50D94389" w14:textId="77777777" w:rsidR="00E70B81" w:rsidRDefault="00E70B81" w:rsidP="00E70B81">
      <w:pPr>
        <w:pStyle w:val="Geenafstand"/>
      </w:pPr>
    </w:p>
    <w:p w14:paraId="4A12DAB2" w14:textId="77777777" w:rsidR="00E70B81" w:rsidRDefault="00E70B81" w:rsidP="00E70B81">
      <w:pPr>
        <w:pStyle w:val="Geenafstand"/>
      </w:pPr>
    </w:p>
    <w:p w14:paraId="10109F2F" w14:textId="77777777" w:rsidR="00E70B81" w:rsidRPr="00E70B81" w:rsidRDefault="00E70B81" w:rsidP="00E70B81">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4420B" w14:paraId="0EF0CA58" w14:textId="77777777" w:rsidTr="00E70B81">
        <w:trPr>
          <w:trHeight w:val="907"/>
        </w:trPr>
        <w:tc>
          <w:tcPr>
            <w:tcW w:w="9072" w:type="dxa"/>
          </w:tcPr>
          <w:p w14:paraId="7D8C6AF9" w14:textId="33DA0494" w:rsidR="0014420B" w:rsidRPr="0014420B" w:rsidRDefault="0014420B" w:rsidP="0014420B">
            <w:pPr>
              <w:pStyle w:val="00titel1voorblad"/>
            </w:pPr>
            <w:r w:rsidRPr="0014420B">
              <w:lastRenderedPageBreak/>
              <w:t xml:space="preserve">Zintuigenverhaal – </w:t>
            </w:r>
            <w:r w:rsidR="00B1665A">
              <w:t xml:space="preserve">Lynn </w:t>
            </w:r>
            <w:r w:rsidR="009C3861">
              <w:t xml:space="preserve">gaat </w:t>
            </w:r>
            <w:r w:rsidR="00B1665A">
              <w:t>naar het restaurant</w:t>
            </w:r>
          </w:p>
        </w:tc>
      </w:tr>
      <w:tr w:rsidR="0014420B" w14:paraId="04FFCEB5" w14:textId="77777777" w:rsidTr="00E70B81">
        <w:tc>
          <w:tcPr>
            <w:tcW w:w="9072" w:type="dxa"/>
          </w:tcPr>
          <w:p w14:paraId="468F5D6C" w14:textId="7EB9652E" w:rsidR="0014420B" w:rsidRDefault="009C3861" w:rsidP="0014420B">
            <w:pPr>
              <w:pStyle w:val="03subkopcursief"/>
            </w:pPr>
            <w:r>
              <w:t>Foto’s en pictogrammen</w:t>
            </w:r>
          </w:p>
        </w:tc>
      </w:tr>
      <w:tr w:rsidR="0014420B" w14:paraId="5994E7B6" w14:textId="77777777" w:rsidTr="00E70B81">
        <w:tc>
          <w:tcPr>
            <w:tcW w:w="9072" w:type="dxa"/>
          </w:tcPr>
          <w:p w14:paraId="64A99A64" w14:textId="57CBD844" w:rsidR="0014420B" w:rsidRDefault="00015051" w:rsidP="008C6DE9">
            <w:pPr>
              <w:pStyle w:val="05standaardzonderafstand"/>
              <w:jc w:val="right"/>
            </w:pPr>
            <w:r>
              <w:rPr>
                <w:noProof/>
              </w:rPr>
              <w:drawing>
                <wp:inline distT="0" distB="0" distL="0" distR="0" wp14:anchorId="423488E9" wp14:editId="42832D79">
                  <wp:extent cx="1814400" cy="1800000"/>
                  <wp:effectExtent l="19050" t="0" r="0" b="0"/>
                  <wp:docPr id="952427205" name="Afbeelding 2" descr="Afbeelding met Graphics, clipart, grafische vormgeving,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27205" name="Afbeelding 2" descr="Afbeelding met Graphics, clipart, grafische vormgeving, tekening&#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rot="1153637">
                            <a:off x="0" y="0"/>
                            <a:ext cx="1814400" cy="1800000"/>
                          </a:xfrm>
                          <a:prstGeom prst="rect">
                            <a:avLst/>
                          </a:prstGeom>
                        </pic:spPr>
                      </pic:pic>
                    </a:graphicData>
                  </a:graphic>
                </wp:inline>
              </w:drawing>
            </w:r>
          </w:p>
        </w:tc>
      </w:tr>
      <w:tr w:rsidR="0014420B" w14:paraId="0C4E999C" w14:textId="77777777" w:rsidTr="00E70B81">
        <w:tc>
          <w:tcPr>
            <w:tcW w:w="9072" w:type="dxa"/>
          </w:tcPr>
          <w:p w14:paraId="408A14D9" w14:textId="6F594D85" w:rsidR="0014420B" w:rsidRDefault="0014420B" w:rsidP="003A4272">
            <w:pPr>
              <w:pStyle w:val="05standaardzonderafstand"/>
            </w:pPr>
          </w:p>
        </w:tc>
      </w:tr>
      <w:tr w:rsidR="0014420B" w14:paraId="28B73527" w14:textId="77777777" w:rsidTr="00E70B81">
        <w:trPr>
          <w:trHeight w:val="7767"/>
        </w:trPr>
        <w:tc>
          <w:tcPr>
            <w:tcW w:w="9072" w:type="dxa"/>
          </w:tcPr>
          <w:p w14:paraId="3E67A1CE" w14:textId="3F236316" w:rsidR="0014420B" w:rsidRDefault="007E4567" w:rsidP="003A4272">
            <w:pPr>
              <w:pStyle w:val="05standaardzonderafstand"/>
            </w:pPr>
            <w:r>
              <w:rPr>
                <w:noProof/>
              </w:rPr>
              <w:drawing>
                <wp:inline distT="0" distB="0" distL="0" distR="0" wp14:anchorId="4B9D0BD2" wp14:editId="62DB6668">
                  <wp:extent cx="5760720" cy="3547110"/>
                  <wp:effectExtent l="0" t="0" r="0" b="0"/>
                  <wp:docPr id="2113782616" name="Afbeelding 7" descr="Afbeelding met persoon, kleding, fles, drink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62866" name="Afbeelding 7" descr="Afbeelding met persoon, kleding, fles, drinken&#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547110"/>
                          </a:xfrm>
                          <a:prstGeom prst="rect">
                            <a:avLst/>
                          </a:prstGeom>
                        </pic:spPr>
                      </pic:pic>
                    </a:graphicData>
                  </a:graphic>
                </wp:inline>
              </w:drawing>
            </w:r>
          </w:p>
        </w:tc>
      </w:tr>
    </w:tbl>
    <w:p w14:paraId="501B8AEC" w14:textId="77777777" w:rsidR="003A4272" w:rsidRDefault="003A4272" w:rsidP="003A4272">
      <w:pPr>
        <w:pStyle w:val="05standaardzonderafstand"/>
      </w:pPr>
    </w:p>
    <w:p w14:paraId="76ED69B8" w14:textId="77777777" w:rsidR="00E70B81" w:rsidRDefault="00E70B81" w:rsidP="003A4272">
      <w:pPr>
        <w:pStyle w:val="05standaardzonderafstand"/>
      </w:pPr>
    </w:p>
    <w:p w14:paraId="7A9EF7AF" w14:textId="77777777" w:rsidR="00E70B81" w:rsidRDefault="00E70B81" w:rsidP="003A4272">
      <w:pPr>
        <w:pStyle w:val="05standaardzonderafstand"/>
      </w:pPr>
    </w:p>
    <w:p w14:paraId="33315453" w14:textId="77777777" w:rsidR="00E70B81" w:rsidRDefault="00E70B81" w:rsidP="003A4272">
      <w:pPr>
        <w:pStyle w:val="05standaardzonderafstand"/>
      </w:pPr>
    </w:p>
    <w:p w14:paraId="7C0305EF" w14:textId="77777777" w:rsidR="00E70B81" w:rsidRDefault="00E70B81" w:rsidP="003A4272">
      <w:pPr>
        <w:pStyle w:val="05standaardzonderafstand"/>
      </w:pPr>
    </w:p>
    <w:p w14:paraId="0F8F1054" w14:textId="77777777" w:rsidR="00E70B81" w:rsidRDefault="00E70B81" w:rsidP="003A4272">
      <w:pPr>
        <w:pStyle w:val="05standaardzonderafstand"/>
      </w:pPr>
    </w:p>
    <w:p w14:paraId="2729972D" w14:textId="77777777" w:rsidR="00E70B81" w:rsidRPr="00A830EE" w:rsidRDefault="00E70B81" w:rsidP="00E70B81">
      <w:pPr>
        <w:rPr>
          <w:rFonts w:cstheme="minorHAnsi"/>
        </w:rPr>
      </w:pPr>
      <w:r w:rsidRPr="00A830EE">
        <w:rPr>
          <w:rFonts w:cstheme="minorHAnsi"/>
        </w:rPr>
        <w:t xml:space="preserve">© Koninklijke Kentalis voor Deelkracht – zintuigenverhaal </w:t>
      </w:r>
      <w:r>
        <w:rPr>
          <w:rFonts w:cstheme="minorHAnsi"/>
        </w:rPr>
        <w:t>Lynn gaat naar het restaurant, 2026</w:t>
      </w:r>
    </w:p>
    <w:p w14:paraId="010EDDB3" w14:textId="56B9BC41" w:rsidR="00A830EE" w:rsidRDefault="00A830EE" w:rsidP="00A830EE">
      <w:pPr>
        <w:pStyle w:val="05cstandaardcursiefzonderafstand"/>
      </w:pPr>
      <w:bookmarkStart w:id="0" w:name="_Toc116886356"/>
      <w:r>
        <w:t>De voorleesinstructie staat achter dit verhaal</w:t>
      </w:r>
    </w:p>
    <w:p w14:paraId="4BA2252E" w14:textId="77777777" w:rsidR="008C5154" w:rsidRPr="008C5154" w:rsidRDefault="008C5154" w:rsidP="008C5154">
      <w:pPr>
        <w:pStyle w:val="05standaardzonderafstand"/>
      </w:pPr>
    </w:p>
    <w:p w14:paraId="2230EB86" w14:textId="77777777" w:rsidR="008C5154" w:rsidRPr="00750D0B" w:rsidRDefault="008C5154" w:rsidP="00750D0B">
      <w:pPr>
        <w:pStyle w:val="106ZntDK-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750D0B" w14:paraId="30AEDC5C" w14:textId="77777777" w:rsidTr="00750D0B">
        <w:tc>
          <w:tcPr>
            <w:tcW w:w="9062" w:type="dxa"/>
          </w:tcPr>
          <w:bookmarkEnd w:id="0"/>
          <w:p w14:paraId="72E8C5AF" w14:textId="11319EE4" w:rsidR="00B1665A" w:rsidRDefault="00B1665A" w:rsidP="00750D0B">
            <w:pPr>
              <w:pStyle w:val="06ZntDK-voorleeszin"/>
            </w:pPr>
            <w:r>
              <w:t>Lynn</w:t>
            </w:r>
            <w:r w:rsidR="009C3861">
              <w:t xml:space="preserve"> gaat eten in het restaurant. </w:t>
            </w:r>
          </w:p>
          <w:p w14:paraId="7B5CC2EC" w14:textId="3C57CB33" w:rsidR="00750D0B" w:rsidRDefault="00B1665A" w:rsidP="00750D0B">
            <w:pPr>
              <w:pStyle w:val="06ZntDK-voorleeszin"/>
            </w:pPr>
            <w:r>
              <w:t xml:space="preserve">Wat veel bestek! </w:t>
            </w:r>
            <w:r w:rsidR="00106A19">
              <w:t>Waarvoor is dat</w:t>
            </w:r>
            <w:r>
              <w:t>?</w:t>
            </w:r>
          </w:p>
        </w:tc>
      </w:tr>
      <w:tr w:rsidR="00750D0B" w14:paraId="5AD86F9A" w14:textId="77777777" w:rsidTr="00750D0B">
        <w:trPr>
          <w:trHeight w:val="1134"/>
        </w:trPr>
        <w:tc>
          <w:tcPr>
            <w:tcW w:w="9062" w:type="dxa"/>
          </w:tcPr>
          <w:p w14:paraId="3F487C61" w14:textId="4DD0D055" w:rsidR="00750D0B" w:rsidRPr="00E830C7" w:rsidRDefault="00E830C7" w:rsidP="00E830C7">
            <w:pPr>
              <w:pStyle w:val="06ZntDK-prikkelenactie"/>
            </w:pPr>
            <w:r w:rsidRPr="00E830C7">
              <w:t>(</w:t>
            </w:r>
            <w:r w:rsidR="00B1665A">
              <w:t>groot en klein bestek laten zien, benoemen welke waarvoor is.</w:t>
            </w:r>
            <w:r w:rsidRPr="00E830C7">
              <w:t>)</w:t>
            </w:r>
          </w:p>
        </w:tc>
      </w:tr>
      <w:tr w:rsidR="00750D0B" w14:paraId="3B9E6CD0" w14:textId="77777777" w:rsidTr="00750D0B">
        <w:trPr>
          <w:trHeight w:val="5102"/>
        </w:trPr>
        <w:tc>
          <w:tcPr>
            <w:tcW w:w="9062" w:type="dxa"/>
          </w:tcPr>
          <w:p w14:paraId="3C3E4308" w14:textId="14B5D2B4" w:rsidR="00750D0B" w:rsidRDefault="00F07772" w:rsidP="008C5154">
            <w:pPr>
              <w:pStyle w:val="05standaardzonderafstand"/>
            </w:pPr>
            <w:r>
              <w:rPr>
                <w:noProof/>
              </w:rPr>
              <w:drawing>
                <wp:inline distT="0" distB="0" distL="0" distR="0" wp14:anchorId="1E611178" wp14:editId="00352487">
                  <wp:extent cx="4905955" cy="3270636"/>
                  <wp:effectExtent l="0" t="0" r="9525" b="6350"/>
                  <wp:docPr id="2137967863" name="Afbeelding 4" descr="Afbeelding met tafelgerei, tafelkleed, overdekt, serviesgoe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67863" name="Afbeelding 4" descr="Afbeelding met tafelgerei, tafelkleed, overdekt, serviesgoed&#10;&#10;Door AI gegenereerde inhoud is mogelijk onjuist."/>
                          <pic:cNvPicPr/>
                        </pic:nvPicPr>
                        <pic:blipFill>
                          <a:blip r:embed="rId11"/>
                          <a:stretch>
                            <a:fillRect/>
                          </a:stretch>
                        </pic:blipFill>
                        <pic:spPr>
                          <a:xfrm>
                            <a:off x="0" y="0"/>
                            <a:ext cx="4912091" cy="3274726"/>
                          </a:xfrm>
                          <a:prstGeom prst="rect">
                            <a:avLst/>
                          </a:prstGeom>
                        </pic:spPr>
                      </pic:pic>
                    </a:graphicData>
                  </a:graphic>
                </wp:inline>
              </w:drawing>
            </w:r>
          </w:p>
        </w:tc>
      </w:tr>
      <w:tr w:rsidR="00750D0B" w14:paraId="5A9DED9C" w14:textId="77777777" w:rsidTr="00750D0B">
        <w:tc>
          <w:tcPr>
            <w:tcW w:w="9062" w:type="dxa"/>
          </w:tcPr>
          <w:p w14:paraId="47C13869" w14:textId="160E1455" w:rsidR="00750D0B" w:rsidRPr="00681AB2" w:rsidRDefault="00750D0B" w:rsidP="008C5154">
            <w:pPr>
              <w:pStyle w:val="05standaardzonderafstand"/>
              <w:rPr>
                <w:rStyle w:val="07minisubtekst"/>
              </w:rPr>
            </w:pPr>
          </w:p>
        </w:tc>
      </w:tr>
      <w:tr w:rsidR="00750D0B" w14:paraId="1138FD9B" w14:textId="77777777" w:rsidTr="00F07772">
        <w:trPr>
          <w:trHeight w:val="3828"/>
        </w:trPr>
        <w:tc>
          <w:tcPr>
            <w:tcW w:w="9062" w:type="dxa"/>
          </w:tcPr>
          <w:p w14:paraId="5373816C" w14:textId="0543165B" w:rsidR="00750D0B" w:rsidRDefault="00F07772" w:rsidP="008C5154">
            <w:pPr>
              <w:pStyle w:val="05standaardzonderafstand"/>
            </w:pPr>
            <w:r>
              <w:rPr>
                <w:noProof/>
              </w:rPr>
              <w:drawing>
                <wp:inline distT="0" distB="0" distL="0" distR="0" wp14:anchorId="79BD5CB3" wp14:editId="709A2F58">
                  <wp:extent cx="3219450" cy="3219450"/>
                  <wp:effectExtent l="0" t="0" r="0" b="0"/>
                  <wp:docPr id="347185531" name="Afbeelding 2" descr="Afbeelding met kunst, tekening, schets,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85531" name="Afbeelding 2" descr="Afbeelding met kunst, tekening, schets, ontwerp&#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3219921" cy="3219921"/>
                          </a:xfrm>
                          <a:prstGeom prst="rect">
                            <a:avLst/>
                          </a:prstGeom>
                        </pic:spPr>
                      </pic:pic>
                    </a:graphicData>
                  </a:graphic>
                </wp:inline>
              </w:drawing>
            </w:r>
          </w:p>
        </w:tc>
      </w:tr>
    </w:tbl>
    <w:p w14:paraId="13B5C46A" w14:textId="16EF2251" w:rsidR="00681AB2" w:rsidRDefault="00681AB2" w:rsidP="008C5154">
      <w:pPr>
        <w:pStyle w:val="05standaardzonderafstand"/>
      </w:pPr>
    </w:p>
    <w:p w14:paraId="6F04413C" w14:textId="77777777" w:rsidR="00681AB2" w:rsidRDefault="00681AB2" w:rsidP="00681AB2">
      <w:pPr>
        <w:pStyle w:val="Geenafstand"/>
      </w:pPr>
      <w:r>
        <w:br w:type="page"/>
      </w:r>
    </w:p>
    <w:p w14:paraId="11478366" w14:textId="77777777" w:rsidR="00681AB2" w:rsidRPr="00750D0B" w:rsidRDefault="00681AB2" w:rsidP="00681AB2">
      <w:pPr>
        <w:pStyle w:val="106ZntDK-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81AB2" w14:paraId="38D7F451" w14:textId="77777777" w:rsidTr="009A5621">
        <w:tc>
          <w:tcPr>
            <w:tcW w:w="9062" w:type="dxa"/>
          </w:tcPr>
          <w:p w14:paraId="5F66A8B6" w14:textId="77777777" w:rsidR="00B1665A" w:rsidRDefault="00F373D2" w:rsidP="00B1665A">
            <w:pPr>
              <w:pStyle w:val="06ZntDK-voorleeszin"/>
            </w:pPr>
            <w:r>
              <w:t>De</w:t>
            </w:r>
            <w:r w:rsidR="009C3861">
              <w:t xml:space="preserve"> ober</w:t>
            </w:r>
            <w:r>
              <w:t xml:space="preserve"> komt er aan</w:t>
            </w:r>
            <w:r w:rsidR="009C3861">
              <w:t xml:space="preserve">. </w:t>
            </w:r>
            <w:r w:rsidR="00B1665A">
              <w:t xml:space="preserve">“Wat wil je drinken?” vraagt hij. </w:t>
            </w:r>
          </w:p>
          <w:p w14:paraId="35855E93" w14:textId="77777777" w:rsidR="00A01D4B" w:rsidRDefault="00B1665A" w:rsidP="00B1665A">
            <w:pPr>
              <w:pStyle w:val="06ZntDK-voorleeszin"/>
            </w:pPr>
            <w:r>
              <w:t>Lynn denkt na: Welk drinken is het meest gezond?</w:t>
            </w:r>
            <w:r w:rsidR="00A01D4B">
              <w:t xml:space="preserve"> </w:t>
            </w:r>
          </w:p>
          <w:p w14:paraId="7F88A968" w14:textId="14FCD66F" w:rsidR="007973A3" w:rsidRPr="007973A3" w:rsidRDefault="00A01D4B" w:rsidP="00B1665A">
            <w:pPr>
              <w:pStyle w:val="06ZntDK-voorleeszin"/>
            </w:pPr>
            <w:r>
              <w:t>Limonade, cola of water?</w:t>
            </w:r>
          </w:p>
        </w:tc>
      </w:tr>
      <w:tr w:rsidR="00681AB2" w14:paraId="43439835" w14:textId="77777777" w:rsidTr="009A5621">
        <w:trPr>
          <w:trHeight w:val="1134"/>
        </w:trPr>
        <w:tc>
          <w:tcPr>
            <w:tcW w:w="9062" w:type="dxa"/>
          </w:tcPr>
          <w:p w14:paraId="4FC492E1" w14:textId="4E1F2346" w:rsidR="00681AB2" w:rsidRPr="00E830C7" w:rsidRDefault="00681AB2" w:rsidP="00E830C7">
            <w:pPr>
              <w:pStyle w:val="06ZntDK-prikkelenactie"/>
            </w:pPr>
            <w:r w:rsidRPr="00E830C7">
              <w:t>(</w:t>
            </w:r>
            <w:r w:rsidR="00B1665A">
              <w:t>drie</w:t>
            </w:r>
            <w:r w:rsidR="009C3861">
              <w:t xml:space="preserve"> soorten drinken laten ruiken/proeven</w:t>
            </w:r>
            <w:r w:rsidRPr="00E830C7">
              <w:t>)</w:t>
            </w:r>
          </w:p>
        </w:tc>
      </w:tr>
      <w:tr w:rsidR="00681AB2" w14:paraId="24D15B00" w14:textId="77777777" w:rsidTr="009A5621">
        <w:trPr>
          <w:trHeight w:val="5102"/>
        </w:trPr>
        <w:tc>
          <w:tcPr>
            <w:tcW w:w="9062" w:type="dxa"/>
          </w:tcPr>
          <w:p w14:paraId="1332F443" w14:textId="694A79B9" w:rsidR="00681AB2" w:rsidRDefault="00F07772" w:rsidP="009A5621">
            <w:pPr>
              <w:pStyle w:val="05standaardzonderafstand"/>
            </w:pPr>
            <w:r>
              <w:rPr>
                <w:noProof/>
              </w:rPr>
              <w:drawing>
                <wp:inline distT="0" distB="0" distL="0" distR="0" wp14:anchorId="692C99F4" wp14:editId="050CBDAF">
                  <wp:extent cx="5419597" cy="3617844"/>
                  <wp:effectExtent l="0" t="0" r="0" b="1905"/>
                  <wp:docPr id="360709550" name="Afbeelding 5" descr="Afbeelding met drinken, persoon, Barware, tafelgerei&#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09550" name="Afbeelding 5" descr="Afbeelding met drinken, persoon, Barware, tafelgerei&#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3241" cy="3620277"/>
                          </a:xfrm>
                          <a:prstGeom prst="rect">
                            <a:avLst/>
                          </a:prstGeom>
                        </pic:spPr>
                      </pic:pic>
                    </a:graphicData>
                  </a:graphic>
                </wp:inline>
              </w:drawing>
            </w:r>
          </w:p>
        </w:tc>
      </w:tr>
      <w:tr w:rsidR="00681AB2" w14:paraId="305902EC" w14:textId="77777777" w:rsidTr="009A5621">
        <w:tc>
          <w:tcPr>
            <w:tcW w:w="9062" w:type="dxa"/>
          </w:tcPr>
          <w:p w14:paraId="0E9CCC5F" w14:textId="65D195F5" w:rsidR="00681AB2" w:rsidRPr="00681AB2" w:rsidRDefault="00681AB2" w:rsidP="009A5621">
            <w:pPr>
              <w:pStyle w:val="05standaardzonderafstand"/>
              <w:rPr>
                <w:rStyle w:val="07minisubtekst"/>
              </w:rPr>
            </w:pPr>
          </w:p>
        </w:tc>
      </w:tr>
      <w:tr w:rsidR="00681AB2" w14:paraId="4D13B2BF" w14:textId="77777777" w:rsidTr="009A5621">
        <w:trPr>
          <w:trHeight w:val="5102"/>
        </w:trPr>
        <w:tc>
          <w:tcPr>
            <w:tcW w:w="9062" w:type="dxa"/>
          </w:tcPr>
          <w:p w14:paraId="61D1EA3B" w14:textId="777E0F3C" w:rsidR="00681AB2" w:rsidRDefault="00F07772" w:rsidP="009A5621">
            <w:pPr>
              <w:pStyle w:val="05standaardzonderafstand"/>
            </w:pPr>
            <w:r>
              <w:t xml:space="preserve"> </w:t>
            </w:r>
            <w:r w:rsidR="001B62BB" w:rsidRPr="001B62BB">
              <w:rPr>
                <w:noProof/>
              </w:rPr>
              <w:drawing>
                <wp:inline distT="0" distB="0" distL="0" distR="0" wp14:anchorId="3A1B6875" wp14:editId="2BC53089">
                  <wp:extent cx="2609850" cy="2609850"/>
                  <wp:effectExtent l="0" t="0" r="0" b="0"/>
                  <wp:docPr id="5056641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64162" name=""/>
                          <pic:cNvPicPr/>
                        </pic:nvPicPr>
                        <pic:blipFill>
                          <a:blip r:embed="rId14"/>
                          <a:stretch>
                            <a:fillRect/>
                          </a:stretch>
                        </pic:blipFill>
                        <pic:spPr>
                          <a:xfrm>
                            <a:off x="0" y="0"/>
                            <a:ext cx="2610216" cy="2610216"/>
                          </a:xfrm>
                          <a:prstGeom prst="rect">
                            <a:avLst/>
                          </a:prstGeom>
                        </pic:spPr>
                      </pic:pic>
                    </a:graphicData>
                  </a:graphic>
                </wp:inline>
              </w:drawing>
            </w:r>
            <w:r>
              <w:t xml:space="preserve"> </w:t>
            </w:r>
            <w:r w:rsidRPr="0037217E">
              <w:rPr>
                <w:noProof/>
              </w:rPr>
              <w:drawing>
                <wp:inline distT="0" distB="0" distL="0" distR="0" wp14:anchorId="348F429E" wp14:editId="0D36A183">
                  <wp:extent cx="2658548" cy="2613231"/>
                  <wp:effectExtent l="0" t="0" r="8890" b="0"/>
                  <wp:docPr id="15569517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51788" name=""/>
                          <pic:cNvPicPr/>
                        </pic:nvPicPr>
                        <pic:blipFill>
                          <a:blip r:embed="rId15"/>
                          <a:stretch>
                            <a:fillRect/>
                          </a:stretch>
                        </pic:blipFill>
                        <pic:spPr>
                          <a:xfrm>
                            <a:off x="0" y="0"/>
                            <a:ext cx="2672182" cy="2626633"/>
                          </a:xfrm>
                          <a:prstGeom prst="rect">
                            <a:avLst/>
                          </a:prstGeom>
                        </pic:spPr>
                      </pic:pic>
                    </a:graphicData>
                  </a:graphic>
                </wp:inline>
              </w:drawing>
            </w:r>
          </w:p>
        </w:tc>
      </w:tr>
    </w:tbl>
    <w:p w14:paraId="400B920F" w14:textId="7853A638" w:rsidR="00681AB2" w:rsidRDefault="00681AB2" w:rsidP="008C5154">
      <w:pPr>
        <w:pStyle w:val="05standaardzonderafstand"/>
      </w:pPr>
    </w:p>
    <w:p w14:paraId="348D1016" w14:textId="77777777" w:rsidR="00681AB2" w:rsidRPr="00750D0B" w:rsidRDefault="00681AB2" w:rsidP="00681AB2">
      <w:pPr>
        <w:pStyle w:val="106ZntDK-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681AB2" w14:paraId="2C5EE675" w14:textId="77777777" w:rsidTr="001B62BB">
        <w:trPr>
          <w:trHeight w:val="455"/>
        </w:trPr>
        <w:tc>
          <w:tcPr>
            <w:tcW w:w="8646" w:type="dxa"/>
          </w:tcPr>
          <w:p w14:paraId="22AEF0F7" w14:textId="32C0B6BA" w:rsidR="00681AB2" w:rsidRDefault="00B1665A" w:rsidP="00B1665A">
            <w:pPr>
              <w:pStyle w:val="06ZntDK-voorleeszin"/>
            </w:pPr>
            <w:r>
              <w:t>Lynn heeft zin in eten</w:t>
            </w:r>
            <w:r w:rsidR="00F373D2">
              <w:t>.</w:t>
            </w:r>
            <w:r w:rsidR="009C3861">
              <w:t xml:space="preserve"> </w:t>
            </w:r>
            <w:r>
              <w:t>Hoe laat is het? Tijd voor ontbijt, lunch of diner?</w:t>
            </w:r>
          </w:p>
        </w:tc>
      </w:tr>
      <w:tr w:rsidR="00681AB2" w14:paraId="77D51394" w14:textId="77777777" w:rsidTr="001B62BB">
        <w:trPr>
          <w:trHeight w:val="662"/>
        </w:trPr>
        <w:tc>
          <w:tcPr>
            <w:tcW w:w="8646" w:type="dxa"/>
          </w:tcPr>
          <w:p w14:paraId="4FBBEF38" w14:textId="03341C17" w:rsidR="00681AB2" w:rsidRPr="00E830C7" w:rsidRDefault="00681AB2" w:rsidP="00E830C7">
            <w:pPr>
              <w:pStyle w:val="06ZntDK-prikkelenactie"/>
            </w:pPr>
            <w:r w:rsidRPr="00E830C7">
              <w:t>(</w:t>
            </w:r>
            <w:r w:rsidR="00B1665A">
              <w:t>klok kijken</w:t>
            </w:r>
            <w:r w:rsidRPr="00E830C7">
              <w:t>)</w:t>
            </w:r>
          </w:p>
        </w:tc>
      </w:tr>
      <w:tr w:rsidR="00681AB2" w14:paraId="3FACFA6D" w14:textId="77777777" w:rsidTr="001B62BB">
        <w:trPr>
          <w:trHeight w:val="2982"/>
        </w:trPr>
        <w:tc>
          <w:tcPr>
            <w:tcW w:w="8646" w:type="dxa"/>
          </w:tcPr>
          <w:p w14:paraId="445D059C" w14:textId="48AE28F7" w:rsidR="00681AB2" w:rsidRDefault="001B62BB" w:rsidP="009A5621">
            <w:pPr>
              <w:pStyle w:val="05standaardzonderafstand"/>
            </w:pPr>
            <w:r>
              <w:rPr>
                <w:noProof/>
              </w:rPr>
              <w:drawing>
                <wp:inline distT="0" distB="0" distL="0" distR="0" wp14:anchorId="5C665622" wp14:editId="51182973">
                  <wp:extent cx="5350933" cy="4013200"/>
                  <wp:effectExtent l="0" t="0" r="2540" b="6350"/>
                  <wp:docPr id="1726590109" name="Afbeelding 1" descr="Afbeelding met klok, Wandklok, Kwartsklok, tij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90109" name="Afbeelding 1" descr="Afbeelding met klok, Wandklok, Kwartsklok, tijd&#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52601" cy="4014451"/>
                          </a:xfrm>
                          <a:prstGeom prst="rect">
                            <a:avLst/>
                          </a:prstGeom>
                        </pic:spPr>
                      </pic:pic>
                    </a:graphicData>
                  </a:graphic>
                </wp:inline>
              </w:drawing>
            </w:r>
          </w:p>
        </w:tc>
      </w:tr>
      <w:tr w:rsidR="00681AB2" w14:paraId="0538FEA9" w14:textId="77777777" w:rsidTr="001B62BB">
        <w:trPr>
          <w:trHeight w:val="2951"/>
        </w:trPr>
        <w:tc>
          <w:tcPr>
            <w:tcW w:w="8646" w:type="dxa"/>
          </w:tcPr>
          <w:p w14:paraId="6A100FBF" w14:textId="389D5CCB" w:rsidR="00681AB2" w:rsidRPr="00681AB2" w:rsidRDefault="001B62BB" w:rsidP="009A5621">
            <w:pPr>
              <w:pStyle w:val="05standaardzonderafstand"/>
              <w:rPr>
                <w:rStyle w:val="07minisubtekst"/>
              </w:rPr>
            </w:pPr>
            <w:r>
              <w:rPr>
                <w:rFonts w:eastAsia="Calibri" w:cs="Arial"/>
                <w:noProof/>
                <w:sz w:val="16"/>
              </w:rPr>
              <w:drawing>
                <wp:inline distT="0" distB="0" distL="0" distR="0" wp14:anchorId="07FDA48D" wp14:editId="636871DA">
                  <wp:extent cx="3206750" cy="3206750"/>
                  <wp:effectExtent l="0" t="0" r="0" b="0"/>
                  <wp:docPr id="233777299" name="Afbeelding 2" descr="Afbeelding met klok, cirkel, Wandklok, tij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77299" name="Afbeelding 2" descr="Afbeelding met klok, cirkel, Wandklok, tijd&#10;&#10;Door AI gegenereerde inhoud is mogelijk onjuist."/>
                          <pic:cNvPicPr/>
                        </pic:nvPicPr>
                        <pic:blipFill>
                          <a:blip r:embed="rId17">
                            <a:extLst>
                              <a:ext uri="{28A0092B-C50C-407E-A947-70E740481C1C}">
                                <a14:useLocalDpi xmlns:a14="http://schemas.microsoft.com/office/drawing/2010/main" val="0"/>
                              </a:ext>
                            </a:extLst>
                          </a:blip>
                          <a:stretch>
                            <a:fillRect/>
                          </a:stretch>
                        </pic:blipFill>
                        <pic:spPr>
                          <a:xfrm>
                            <a:off x="0" y="0"/>
                            <a:ext cx="3206770" cy="3206770"/>
                          </a:xfrm>
                          <a:prstGeom prst="rect">
                            <a:avLst/>
                          </a:prstGeom>
                        </pic:spPr>
                      </pic:pic>
                    </a:graphicData>
                  </a:graphic>
                </wp:inline>
              </w:drawing>
            </w:r>
          </w:p>
        </w:tc>
      </w:tr>
    </w:tbl>
    <w:p w14:paraId="458AC927" w14:textId="00B76D60" w:rsidR="00681AB2" w:rsidRDefault="00681AB2" w:rsidP="008C5154">
      <w:pPr>
        <w:pStyle w:val="05standaardzonderafstand"/>
      </w:pPr>
    </w:p>
    <w:p w14:paraId="17EB99C6" w14:textId="581B1456" w:rsidR="00681AB2" w:rsidRDefault="00681AB2" w:rsidP="00681AB2">
      <w:pPr>
        <w:pStyle w:val="Geenafstand"/>
      </w:pPr>
    </w:p>
    <w:p w14:paraId="72C06CE2" w14:textId="77777777" w:rsidR="00B1665A" w:rsidRPr="00750D0B" w:rsidRDefault="00B1665A" w:rsidP="00B1665A">
      <w:pPr>
        <w:pStyle w:val="06bopsomminggenummer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1665A" w14:paraId="4FCB3EED" w14:textId="77777777" w:rsidTr="002E6BDC">
        <w:tc>
          <w:tcPr>
            <w:tcW w:w="9062" w:type="dxa"/>
          </w:tcPr>
          <w:p w14:paraId="2D347077" w14:textId="2D6D334C" w:rsidR="00B1665A" w:rsidRDefault="00B1665A" w:rsidP="00B1665A">
            <w:pPr>
              <w:pStyle w:val="06ZntDK-voorleeszin"/>
            </w:pPr>
            <w:r>
              <w:t xml:space="preserve">Lynn krijgt de menukaart. Ze heeft </w:t>
            </w:r>
            <w:r w:rsidR="00A01D4B">
              <w:t>3</w:t>
            </w:r>
            <w:r>
              <w:t xml:space="preserve">5,- euro. Wat </w:t>
            </w:r>
            <w:r w:rsidR="003505D0">
              <w:t xml:space="preserve">kan </w:t>
            </w:r>
            <w:r>
              <w:t xml:space="preserve">ze kiezen? </w:t>
            </w:r>
            <w:r w:rsidR="00D71D48">
              <w:t xml:space="preserve">Voorgerecht, hoofdgerecht, </w:t>
            </w:r>
            <w:r w:rsidR="000D7D5B">
              <w:t>nagerecht</w:t>
            </w:r>
            <w:r w:rsidR="00D71D48">
              <w:t>…</w:t>
            </w:r>
          </w:p>
        </w:tc>
      </w:tr>
      <w:tr w:rsidR="00B1665A" w14:paraId="745FBFF6" w14:textId="77777777" w:rsidTr="002E6BDC">
        <w:trPr>
          <w:trHeight w:val="1134"/>
        </w:trPr>
        <w:tc>
          <w:tcPr>
            <w:tcW w:w="9062" w:type="dxa"/>
          </w:tcPr>
          <w:p w14:paraId="4339DEB1" w14:textId="65C390A1" w:rsidR="00B1665A" w:rsidRDefault="00B1665A" w:rsidP="002E6BDC">
            <w:pPr>
              <w:pStyle w:val="06ZntDK-prikkelenactie"/>
            </w:pPr>
            <w:r w:rsidRPr="00E830C7">
              <w:t>(</w:t>
            </w:r>
            <w:r>
              <w:t>menukaart bekijken</w:t>
            </w:r>
            <w:r w:rsidRPr="00E830C7">
              <w:t>)</w:t>
            </w:r>
          </w:p>
          <w:p w14:paraId="1E2108EA" w14:textId="77777777" w:rsidR="00B1665A" w:rsidRPr="00F373D2" w:rsidRDefault="00B1665A" w:rsidP="002E6BDC">
            <w:pPr>
              <w:pStyle w:val="05cstandaardcursiefzonderafstand"/>
            </w:pPr>
          </w:p>
        </w:tc>
      </w:tr>
      <w:tr w:rsidR="00B1665A" w14:paraId="735211F4" w14:textId="77777777" w:rsidTr="002E6BDC">
        <w:trPr>
          <w:trHeight w:val="5102"/>
        </w:trPr>
        <w:tc>
          <w:tcPr>
            <w:tcW w:w="9062" w:type="dxa"/>
          </w:tcPr>
          <w:p w14:paraId="18544119" w14:textId="7FABA6C9" w:rsidR="00B1665A" w:rsidRDefault="001B62BB" w:rsidP="002E6BDC">
            <w:pPr>
              <w:pStyle w:val="05standaardzonderafstand"/>
            </w:pPr>
            <w:r>
              <w:rPr>
                <w:noProof/>
              </w:rPr>
              <w:drawing>
                <wp:inline distT="0" distB="0" distL="0" distR="0" wp14:anchorId="772A6953" wp14:editId="2CD060A3">
                  <wp:extent cx="5760720" cy="3854450"/>
                  <wp:effectExtent l="0" t="0" r="0" b="0"/>
                  <wp:docPr id="1926065404" name="Afbeelding 3" descr="Afbeelding met tekst, menu, boek,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65404" name="Afbeelding 3" descr="Afbeelding met tekst, menu, boek, persoon&#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854450"/>
                          </a:xfrm>
                          <a:prstGeom prst="rect">
                            <a:avLst/>
                          </a:prstGeom>
                        </pic:spPr>
                      </pic:pic>
                    </a:graphicData>
                  </a:graphic>
                </wp:inline>
              </w:drawing>
            </w:r>
          </w:p>
        </w:tc>
      </w:tr>
      <w:tr w:rsidR="00B1665A" w14:paraId="263D93CE" w14:textId="77777777" w:rsidTr="002E6BDC">
        <w:tc>
          <w:tcPr>
            <w:tcW w:w="9062" w:type="dxa"/>
          </w:tcPr>
          <w:p w14:paraId="2E87AE7C" w14:textId="77777777" w:rsidR="00B1665A" w:rsidRPr="00681AB2" w:rsidRDefault="00B1665A" w:rsidP="002E6BDC">
            <w:pPr>
              <w:pStyle w:val="05standaardzonderafstand"/>
              <w:rPr>
                <w:rStyle w:val="07minisubtekst"/>
              </w:rPr>
            </w:pPr>
          </w:p>
        </w:tc>
      </w:tr>
      <w:tr w:rsidR="00B1665A" w14:paraId="1C9D4B09" w14:textId="77777777" w:rsidTr="002E6BDC">
        <w:trPr>
          <w:trHeight w:val="5102"/>
        </w:trPr>
        <w:tc>
          <w:tcPr>
            <w:tcW w:w="9062" w:type="dxa"/>
          </w:tcPr>
          <w:p w14:paraId="235C07A0" w14:textId="07761153" w:rsidR="00B1665A" w:rsidRDefault="001B62BB" w:rsidP="002E6BDC">
            <w:pPr>
              <w:pStyle w:val="05standaardzonderafstand"/>
            </w:pPr>
            <w:r>
              <w:rPr>
                <w:noProof/>
              </w:rPr>
              <w:drawing>
                <wp:inline distT="0" distB="0" distL="0" distR="0" wp14:anchorId="57835C04" wp14:editId="2D1FCF72">
                  <wp:extent cx="3331589" cy="3331589"/>
                  <wp:effectExtent l="0" t="0" r="2540" b="2540"/>
                  <wp:docPr id="1658360331" name="Afbeelding 4" descr="Afbeelding met schets, ontwerp, cirkel,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60331" name="Afbeelding 4" descr="Afbeelding met schets, ontwerp, cirkel, tekening&#10;&#10;Door AI gegenereerde inhoud is mogelijk onjuist."/>
                          <pic:cNvPicPr/>
                        </pic:nvPicPr>
                        <pic:blipFill>
                          <a:blip r:embed="rId19">
                            <a:extLst>
                              <a:ext uri="{28A0092B-C50C-407E-A947-70E740481C1C}">
                                <a14:useLocalDpi xmlns:a14="http://schemas.microsoft.com/office/drawing/2010/main" val="0"/>
                              </a:ext>
                            </a:extLst>
                          </a:blip>
                          <a:stretch>
                            <a:fillRect/>
                          </a:stretch>
                        </pic:blipFill>
                        <pic:spPr>
                          <a:xfrm>
                            <a:off x="0" y="0"/>
                            <a:ext cx="3331589" cy="3331589"/>
                          </a:xfrm>
                          <a:prstGeom prst="rect">
                            <a:avLst/>
                          </a:prstGeom>
                        </pic:spPr>
                      </pic:pic>
                    </a:graphicData>
                  </a:graphic>
                </wp:inline>
              </w:drawing>
            </w:r>
          </w:p>
        </w:tc>
      </w:tr>
    </w:tbl>
    <w:p w14:paraId="4477069D" w14:textId="77777777" w:rsidR="00681AB2" w:rsidRPr="00750D0B" w:rsidRDefault="00681AB2" w:rsidP="00681AB2">
      <w:pPr>
        <w:pStyle w:val="106ZntDK-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681AB2" w14:paraId="79D2FA25" w14:textId="77777777" w:rsidTr="009A5621">
        <w:tc>
          <w:tcPr>
            <w:tcW w:w="9062" w:type="dxa"/>
          </w:tcPr>
          <w:p w14:paraId="481555DA" w14:textId="445AA09C" w:rsidR="003505D0" w:rsidRDefault="003505D0" w:rsidP="009A5621">
            <w:pPr>
              <w:pStyle w:val="06ZntDK-voorleeszin"/>
            </w:pPr>
            <w:r>
              <w:t xml:space="preserve">Daar </w:t>
            </w:r>
            <w:r w:rsidR="001B62BB">
              <w:t>zijn</w:t>
            </w:r>
            <w:r>
              <w:t xml:space="preserve"> de kok</w:t>
            </w:r>
            <w:r w:rsidR="001B62BB">
              <w:t>s</w:t>
            </w:r>
            <w:r w:rsidR="00C057E5">
              <w:t xml:space="preserve">. </w:t>
            </w:r>
            <w:r w:rsidR="001B62BB">
              <w:t>Ze gaan</w:t>
            </w:r>
            <w:r w:rsidR="00A01D4B">
              <w:t xml:space="preserve"> koken, maar het moet wel schoon zijn! </w:t>
            </w:r>
            <w:r>
              <w:t xml:space="preserve"> </w:t>
            </w:r>
          </w:p>
          <w:p w14:paraId="25459788" w14:textId="7D140982" w:rsidR="00681AB2" w:rsidRDefault="00E55946" w:rsidP="009A5621">
            <w:pPr>
              <w:pStyle w:val="06ZntDK-voorleeszin"/>
            </w:pPr>
            <w:r>
              <w:t>Waarop moet</w:t>
            </w:r>
            <w:r w:rsidR="001B62BB">
              <w:t>en ze op</w:t>
            </w:r>
            <w:r w:rsidR="00A01D4B">
              <w:t xml:space="preserve"> letten?</w:t>
            </w:r>
          </w:p>
        </w:tc>
      </w:tr>
      <w:tr w:rsidR="00681AB2" w14:paraId="1ED96A6B" w14:textId="77777777" w:rsidTr="009A5621">
        <w:trPr>
          <w:trHeight w:val="1134"/>
        </w:trPr>
        <w:tc>
          <w:tcPr>
            <w:tcW w:w="9062" w:type="dxa"/>
          </w:tcPr>
          <w:p w14:paraId="663D896E" w14:textId="1868E180" w:rsidR="00681AB2" w:rsidRDefault="00681AB2" w:rsidP="00E830C7">
            <w:pPr>
              <w:pStyle w:val="06ZntDK-prikkelenactie"/>
            </w:pPr>
            <w:r w:rsidRPr="00E830C7">
              <w:t>(</w:t>
            </w:r>
            <w:r w:rsidR="00C057E5">
              <w:t>schort</w:t>
            </w:r>
            <w:r w:rsidR="003505D0">
              <w:t xml:space="preserve"> om, </w:t>
            </w:r>
            <w:r w:rsidR="00C057E5">
              <w:t xml:space="preserve">koksmuts </w:t>
            </w:r>
            <w:r w:rsidR="003505D0">
              <w:t xml:space="preserve">of haarnetje </w:t>
            </w:r>
            <w:r w:rsidR="00C057E5">
              <w:t>o</w:t>
            </w:r>
            <w:r w:rsidR="003505D0">
              <w:t>p, eventueel handen wassen</w:t>
            </w:r>
            <w:r w:rsidRPr="00E830C7">
              <w:t>)</w:t>
            </w:r>
          </w:p>
          <w:p w14:paraId="2DD3510F" w14:textId="4E6E3AFD" w:rsidR="00F373D2" w:rsidRPr="00F373D2" w:rsidRDefault="00F373D2" w:rsidP="00F373D2">
            <w:pPr>
              <w:pStyle w:val="05cstandaardcursiefzonderafstand"/>
            </w:pPr>
          </w:p>
        </w:tc>
      </w:tr>
      <w:tr w:rsidR="00681AB2" w14:paraId="0BA7BFA7" w14:textId="77777777" w:rsidTr="009A5621">
        <w:trPr>
          <w:trHeight w:val="5102"/>
        </w:trPr>
        <w:tc>
          <w:tcPr>
            <w:tcW w:w="9062" w:type="dxa"/>
          </w:tcPr>
          <w:p w14:paraId="15D446AB" w14:textId="01F2C40F" w:rsidR="00681AB2" w:rsidRDefault="001B62BB" w:rsidP="009A5621">
            <w:pPr>
              <w:pStyle w:val="05standaardzonderafstand"/>
            </w:pPr>
            <w:r>
              <w:rPr>
                <w:noProof/>
              </w:rPr>
              <w:drawing>
                <wp:inline distT="0" distB="0" distL="0" distR="0" wp14:anchorId="5958310A" wp14:editId="275E3251">
                  <wp:extent cx="5760720" cy="3240405"/>
                  <wp:effectExtent l="0" t="0" r="0" b="0"/>
                  <wp:docPr id="635619395" name="Afbeelding 9" descr="Afbeelding met persoon, chef-kok, Kok, Uniform van chef-ko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19395" name="Afbeelding 9" descr="Afbeelding met persoon, chef-kok, Kok, Uniform van chef-kok&#10;&#10;Door AI gegenereerde inhoud is mogelijk onjuis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tc>
      </w:tr>
      <w:tr w:rsidR="00681AB2" w14:paraId="1179C1D9" w14:textId="77777777" w:rsidTr="009A5621">
        <w:tc>
          <w:tcPr>
            <w:tcW w:w="9062" w:type="dxa"/>
          </w:tcPr>
          <w:p w14:paraId="3D701F9E" w14:textId="77777777" w:rsidR="00681AB2" w:rsidRPr="00681AB2" w:rsidRDefault="00681AB2" w:rsidP="009A5621">
            <w:pPr>
              <w:pStyle w:val="05standaardzonderafstand"/>
              <w:rPr>
                <w:rStyle w:val="07minisubtekst"/>
              </w:rPr>
            </w:pPr>
          </w:p>
        </w:tc>
      </w:tr>
      <w:tr w:rsidR="00681AB2" w14:paraId="4E780C03" w14:textId="77777777" w:rsidTr="009A5621">
        <w:trPr>
          <w:trHeight w:val="5102"/>
        </w:trPr>
        <w:tc>
          <w:tcPr>
            <w:tcW w:w="9062" w:type="dxa"/>
          </w:tcPr>
          <w:p w14:paraId="070E6652" w14:textId="49B1B655" w:rsidR="00681AB2" w:rsidRDefault="001B62BB" w:rsidP="009A5621">
            <w:pPr>
              <w:pStyle w:val="05standaardzonderafstand"/>
            </w:pPr>
            <w:r>
              <w:rPr>
                <w:noProof/>
              </w:rPr>
              <w:drawing>
                <wp:inline distT="0" distB="0" distL="0" distR="0" wp14:anchorId="03A7EFE1" wp14:editId="0CE5C6A1">
                  <wp:extent cx="2762250" cy="2762250"/>
                  <wp:effectExtent l="0" t="0" r="0" b="0"/>
                  <wp:docPr id="1698082278" name="Afbeelding 10" descr="Afbeelding met logo, clipart, wit,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82278" name="Afbeelding 10" descr="Afbeelding met logo, clipart, wit, Graphics&#10;&#10;Door AI gegenereerde inhoud is mogelijk onjuist."/>
                          <pic:cNvPicPr/>
                        </pic:nvPicPr>
                        <pic:blipFill>
                          <a:blip r:embed="rId21">
                            <a:extLst>
                              <a:ext uri="{28A0092B-C50C-407E-A947-70E740481C1C}">
                                <a14:useLocalDpi xmlns:a14="http://schemas.microsoft.com/office/drawing/2010/main" val="0"/>
                              </a:ext>
                            </a:extLst>
                          </a:blip>
                          <a:stretch>
                            <a:fillRect/>
                          </a:stretch>
                        </pic:blipFill>
                        <pic:spPr>
                          <a:xfrm>
                            <a:off x="0" y="0"/>
                            <a:ext cx="2762282" cy="2762282"/>
                          </a:xfrm>
                          <a:prstGeom prst="rect">
                            <a:avLst/>
                          </a:prstGeom>
                        </pic:spPr>
                      </pic:pic>
                    </a:graphicData>
                  </a:graphic>
                </wp:inline>
              </w:drawing>
            </w:r>
            <w:r>
              <w:t xml:space="preserve">  </w:t>
            </w:r>
            <w:r>
              <w:rPr>
                <w:noProof/>
              </w:rPr>
              <w:drawing>
                <wp:inline distT="0" distB="0" distL="0" distR="0" wp14:anchorId="41ACBB29" wp14:editId="1DA8654B">
                  <wp:extent cx="2762250" cy="2762250"/>
                  <wp:effectExtent l="0" t="0" r="0" b="0"/>
                  <wp:docPr id="897420919" name="Afbeelding 5" descr="Afbeelding met clipart, ontwerp, illustratie, zwart-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20919" name="Afbeelding 5" descr="Afbeelding met clipart, ontwerp, illustratie, zwart-wit&#10;&#10;Door AI gegenereerde inhoud is mogelijk onjuist."/>
                          <pic:cNvPicPr/>
                        </pic:nvPicPr>
                        <pic:blipFill>
                          <a:blip r:embed="rId22">
                            <a:extLst>
                              <a:ext uri="{28A0092B-C50C-407E-A947-70E740481C1C}">
                                <a14:useLocalDpi xmlns:a14="http://schemas.microsoft.com/office/drawing/2010/main" val="0"/>
                              </a:ext>
                            </a:extLst>
                          </a:blip>
                          <a:stretch>
                            <a:fillRect/>
                          </a:stretch>
                        </pic:blipFill>
                        <pic:spPr>
                          <a:xfrm>
                            <a:off x="0" y="0"/>
                            <a:ext cx="2762528" cy="2762528"/>
                          </a:xfrm>
                          <a:prstGeom prst="rect">
                            <a:avLst/>
                          </a:prstGeom>
                        </pic:spPr>
                      </pic:pic>
                    </a:graphicData>
                  </a:graphic>
                </wp:inline>
              </w:drawing>
            </w:r>
          </w:p>
        </w:tc>
      </w:tr>
    </w:tbl>
    <w:p w14:paraId="737C4030" w14:textId="4CEFCAB4" w:rsidR="00681AB2" w:rsidRDefault="00681AB2" w:rsidP="008C5154">
      <w:pPr>
        <w:pStyle w:val="05standaardzonderafstand"/>
      </w:pPr>
    </w:p>
    <w:p w14:paraId="26404198" w14:textId="77777777" w:rsidR="00681AB2" w:rsidRDefault="00681AB2" w:rsidP="00681AB2">
      <w:pPr>
        <w:pStyle w:val="Geenafstand"/>
      </w:pPr>
      <w:r>
        <w:br w:type="page"/>
      </w:r>
    </w:p>
    <w:p w14:paraId="0A2134C5" w14:textId="77777777" w:rsidR="00681AB2" w:rsidRPr="00750D0B" w:rsidRDefault="00681AB2" w:rsidP="00681AB2">
      <w:pPr>
        <w:pStyle w:val="106ZntDK-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681AB2" w14:paraId="02D50F37" w14:textId="77777777" w:rsidTr="00BC5AA1">
        <w:tc>
          <w:tcPr>
            <w:tcW w:w="9072" w:type="dxa"/>
          </w:tcPr>
          <w:p w14:paraId="36F22729" w14:textId="03F459EB" w:rsidR="00681AB2" w:rsidRDefault="00106A19" w:rsidP="003505D0">
            <w:pPr>
              <w:pStyle w:val="06ZntDK-voorleeszin"/>
            </w:pPr>
            <w:r>
              <w:t>De</w:t>
            </w:r>
            <w:r w:rsidR="00A01D4B">
              <w:t xml:space="preserve"> </w:t>
            </w:r>
            <w:r w:rsidR="00C057E5">
              <w:t xml:space="preserve">ober </w:t>
            </w:r>
            <w:r>
              <w:t xml:space="preserve">brengt </w:t>
            </w:r>
            <w:r w:rsidR="00C057E5">
              <w:t xml:space="preserve">het eten. </w:t>
            </w:r>
            <w:r w:rsidR="001B62BB">
              <w:t>Ze</w:t>
            </w:r>
            <w:r w:rsidR="003505D0">
              <w:t xml:space="preserve"> kan 3 borden tegelijk</w:t>
            </w:r>
            <w:r w:rsidR="001B62BB">
              <w:t xml:space="preserve"> dragen</w:t>
            </w:r>
            <w:r w:rsidR="003505D0">
              <w:t>. Kun jij dat ook?</w:t>
            </w:r>
          </w:p>
        </w:tc>
      </w:tr>
      <w:tr w:rsidR="00681AB2" w14:paraId="40E7B031" w14:textId="77777777" w:rsidTr="00BC5AA1">
        <w:trPr>
          <w:trHeight w:val="1134"/>
        </w:trPr>
        <w:tc>
          <w:tcPr>
            <w:tcW w:w="9072" w:type="dxa"/>
          </w:tcPr>
          <w:p w14:paraId="42B550C0" w14:textId="5CF5776E" w:rsidR="00681AB2" w:rsidRPr="00E830C7" w:rsidRDefault="00681AB2" w:rsidP="00E830C7">
            <w:pPr>
              <w:pStyle w:val="06ZntDK-prikkelenactie"/>
            </w:pPr>
            <w:r w:rsidRPr="00E830C7">
              <w:t>(</w:t>
            </w:r>
            <w:r w:rsidR="003505D0">
              <w:t>balanceren met 3 borden op één arm</w:t>
            </w:r>
            <w:r w:rsidRPr="00E830C7">
              <w:t>)</w:t>
            </w:r>
          </w:p>
        </w:tc>
      </w:tr>
      <w:tr w:rsidR="00681AB2" w14:paraId="42AEACDB" w14:textId="77777777" w:rsidTr="00BC5AA1">
        <w:trPr>
          <w:trHeight w:val="5102"/>
        </w:trPr>
        <w:tc>
          <w:tcPr>
            <w:tcW w:w="9072" w:type="dxa"/>
          </w:tcPr>
          <w:p w14:paraId="135F1B80" w14:textId="2D521ECB" w:rsidR="00681AB2" w:rsidRDefault="00565F6B" w:rsidP="009A5621">
            <w:pPr>
              <w:pStyle w:val="05standaardzonderafstand"/>
            </w:pPr>
            <w:r>
              <w:rPr>
                <w:noProof/>
              </w:rPr>
              <w:drawing>
                <wp:inline distT="0" distB="0" distL="0" distR="0" wp14:anchorId="42741B53" wp14:editId="7F56C05D">
                  <wp:extent cx="5448300" cy="3632200"/>
                  <wp:effectExtent l="0" t="0" r="0" b="6350"/>
                  <wp:docPr id="740992159" name="Afbeelding 7" descr="Afbeelding met voedsel, bord, tafel,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92159" name="Afbeelding 7" descr="Afbeelding met voedsel, bord, tafel, overdekt&#10;&#10;Door AI gegenereerde inhoud is mogelijk onjuis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51101" cy="3634067"/>
                          </a:xfrm>
                          <a:prstGeom prst="rect">
                            <a:avLst/>
                          </a:prstGeom>
                        </pic:spPr>
                      </pic:pic>
                    </a:graphicData>
                  </a:graphic>
                </wp:inline>
              </w:drawing>
            </w:r>
          </w:p>
        </w:tc>
      </w:tr>
      <w:tr w:rsidR="00681AB2" w14:paraId="650B532D" w14:textId="77777777" w:rsidTr="00BC5AA1">
        <w:tc>
          <w:tcPr>
            <w:tcW w:w="9072" w:type="dxa"/>
          </w:tcPr>
          <w:p w14:paraId="422A1F9B" w14:textId="77777777" w:rsidR="00681AB2" w:rsidRPr="00681AB2" w:rsidRDefault="00681AB2" w:rsidP="009A5621">
            <w:pPr>
              <w:pStyle w:val="05standaardzonderafstand"/>
              <w:rPr>
                <w:rStyle w:val="07minisubtekst"/>
              </w:rPr>
            </w:pPr>
          </w:p>
        </w:tc>
      </w:tr>
    </w:tbl>
    <w:p w14:paraId="35D524C1" w14:textId="20BC30B6" w:rsidR="00681AB2" w:rsidRDefault="00BC5AA1" w:rsidP="008C5154">
      <w:pPr>
        <w:pStyle w:val="05standaardzonderafstand"/>
      </w:pPr>
      <w:r>
        <w:rPr>
          <w:noProof/>
        </w:rPr>
        <w:drawing>
          <wp:inline distT="0" distB="0" distL="0" distR="0" wp14:anchorId="6EA57C06" wp14:editId="5D93DE13">
            <wp:extent cx="3187700" cy="3187700"/>
            <wp:effectExtent l="0" t="0" r="0" b="0"/>
            <wp:docPr id="760855022" name="Afbeelding 15" descr="Afbeelding met Graphics, clipart, schets,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55022" name="Afbeelding 15" descr="Afbeelding met Graphics, clipart, schets, ontwerp&#10;&#10;Door AI gegenereerde inhoud is mogelijk onjuist."/>
                    <pic:cNvPicPr/>
                  </pic:nvPicPr>
                  <pic:blipFill>
                    <a:blip r:embed="rId24"/>
                    <a:stretch>
                      <a:fillRect/>
                    </a:stretch>
                  </pic:blipFill>
                  <pic:spPr>
                    <a:xfrm>
                      <a:off x="0" y="0"/>
                      <a:ext cx="3187700" cy="3187700"/>
                    </a:xfrm>
                    <a:prstGeom prst="rect">
                      <a:avLst/>
                    </a:prstGeom>
                  </pic:spPr>
                </pic:pic>
              </a:graphicData>
            </a:graphic>
          </wp:inline>
        </w:drawing>
      </w:r>
    </w:p>
    <w:p w14:paraId="0C633DC4" w14:textId="77777777" w:rsidR="00BC5AA1" w:rsidRDefault="00BC5AA1" w:rsidP="008C5154">
      <w:pPr>
        <w:pStyle w:val="05standaardzonderafstand"/>
      </w:pPr>
    </w:p>
    <w:p w14:paraId="36EA4C96" w14:textId="5588DD60" w:rsidR="00BC5AA1" w:rsidRDefault="00BC5AA1">
      <w:r>
        <w:br w:type="page"/>
      </w:r>
    </w:p>
    <w:p w14:paraId="0D4EBBEE" w14:textId="77777777" w:rsidR="00681AB2" w:rsidRPr="00750D0B" w:rsidRDefault="00681AB2" w:rsidP="00681AB2">
      <w:pPr>
        <w:pStyle w:val="106ZntDK-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81AB2" w14:paraId="3FDB1718" w14:textId="77777777" w:rsidTr="009A5621">
        <w:tc>
          <w:tcPr>
            <w:tcW w:w="9062" w:type="dxa"/>
          </w:tcPr>
          <w:p w14:paraId="1ACC9788" w14:textId="183DADE6" w:rsidR="003505D0" w:rsidRDefault="00106A19" w:rsidP="009A5621">
            <w:pPr>
              <w:pStyle w:val="06ZntDK-voorleeszin"/>
            </w:pPr>
            <w:r>
              <w:t>Lynn heeft lekker eten gekregen</w:t>
            </w:r>
            <w:r w:rsidR="003505D0">
              <w:t xml:space="preserve">. Wat voor saus is dat? </w:t>
            </w:r>
          </w:p>
          <w:p w14:paraId="208C4260" w14:textId="40947801" w:rsidR="00681AB2" w:rsidRDefault="003505D0" w:rsidP="009A5621">
            <w:pPr>
              <w:pStyle w:val="06ZntDK-voorleeszin"/>
            </w:pPr>
            <w:r>
              <w:t>Ze proeft goed… smaakt het zoet, zout, bitter of zuur?</w:t>
            </w:r>
          </w:p>
        </w:tc>
      </w:tr>
      <w:tr w:rsidR="00681AB2" w14:paraId="6DCE0FB2" w14:textId="77777777" w:rsidTr="009A5621">
        <w:trPr>
          <w:trHeight w:val="1134"/>
        </w:trPr>
        <w:tc>
          <w:tcPr>
            <w:tcW w:w="9062" w:type="dxa"/>
          </w:tcPr>
          <w:p w14:paraId="2B5A59C1" w14:textId="77777777" w:rsidR="00681AB2" w:rsidRDefault="00681AB2" w:rsidP="00E830C7">
            <w:pPr>
              <w:pStyle w:val="06ZntDK-prikkelenactie"/>
            </w:pPr>
            <w:r w:rsidRPr="00E830C7">
              <w:t>(</w:t>
            </w:r>
            <w:r w:rsidR="003505D0">
              <w:t>paar sausjes proeven</w:t>
            </w:r>
            <w:r w:rsidRPr="00E830C7">
              <w:t>)</w:t>
            </w:r>
          </w:p>
          <w:p w14:paraId="5143B42F" w14:textId="77777777" w:rsidR="00565F6B" w:rsidRDefault="00565F6B" w:rsidP="00565F6B">
            <w:pPr>
              <w:rPr>
                <w:bCs/>
                <w:i/>
                <w:iCs/>
                <w:color w:val="E50015"/>
                <w:sz w:val="32"/>
              </w:rPr>
            </w:pPr>
          </w:p>
          <w:p w14:paraId="5311D2BA" w14:textId="59C85BCD" w:rsidR="00565F6B" w:rsidRPr="00565F6B" w:rsidRDefault="00565F6B" w:rsidP="00565F6B">
            <w:pPr>
              <w:tabs>
                <w:tab w:val="left" w:pos="910"/>
              </w:tabs>
            </w:pPr>
            <w:r>
              <w:rPr>
                <w:noProof/>
              </w:rPr>
              <w:drawing>
                <wp:inline distT="0" distB="0" distL="0" distR="0" wp14:anchorId="7676AA3A" wp14:editId="119E932F">
                  <wp:extent cx="3816350" cy="3204691"/>
                  <wp:effectExtent l="0" t="0" r="0" b="0"/>
                  <wp:docPr id="902211393" name="Afbeelding 8" descr="Afbeelding met chocolade, Keukengerei, siroop, voed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11393" name="Afbeelding 8" descr="Afbeelding met chocolade, Keukengerei, siroop, voedsel&#10;&#10;Door AI gegenereerde inhoud is mogelijk onjuis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18879" cy="3206814"/>
                          </a:xfrm>
                          <a:prstGeom prst="rect">
                            <a:avLst/>
                          </a:prstGeom>
                        </pic:spPr>
                      </pic:pic>
                    </a:graphicData>
                  </a:graphic>
                </wp:inline>
              </w:drawing>
            </w:r>
          </w:p>
        </w:tc>
      </w:tr>
      <w:tr w:rsidR="00681AB2" w14:paraId="628C9588" w14:textId="77777777" w:rsidTr="009A5621">
        <w:trPr>
          <w:trHeight w:val="5102"/>
        </w:trPr>
        <w:tc>
          <w:tcPr>
            <w:tcW w:w="9062" w:type="dxa"/>
          </w:tcPr>
          <w:p w14:paraId="48D6D11F" w14:textId="77777777" w:rsidR="00681AB2" w:rsidRDefault="00681AB2" w:rsidP="009A5621">
            <w:pPr>
              <w:pStyle w:val="05standaardzonderafstand"/>
            </w:pPr>
          </w:p>
          <w:p w14:paraId="153D0F9C" w14:textId="0FDC5822" w:rsidR="00565F6B" w:rsidRDefault="00565F6B" w:rsidP="009A5621">
            <w:pPr>
              <w:pStyle w:val="05standaardzonderafstand"/>
            </w:pPr>
            <w:r>
              <w:rPr>
                <w:noProof/>
              </w:rPr>
              <w:drawing>
                <wp:inline distT="0" distB="0" distL="0" distR="0" wp14:anchorId="601B68A9" wp14:editId="4C5DCA7E">
                  <wp:extent cx="2692400" cy="2692400"/>
                  <wp:effectExtent l="0" t="0" r="0" b="0"/>
                  <wp:docPr id="1678951698" name="Afbeelding 9" descr="Afbeelding met clipart, Graphics, wit,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51698" name="Afbeelding 9" descr="Afbeelding met clipart, Graphics, wit, tekenfilm&#10;&#10;Door AI gegenereerde inhoud is mogelijk onjuist."/>
                          <pic:cNvPicPr/>
                        </pic:nvPicPr>
                        <pic:blipFill>
                          <a:blip r:embed="rId26">
                            <a:extLst>
                              <a:ext uri="{28A0092B-C50C-407E-A947-70E740481C1C}">
                                <a14:useLocalDpi xmlns:a14="http://schemas.microsoft.com/office/drawing/2010/main" val="0"/>
                              </a:ext>
                            </a:extLst>
                          </a:blip>
                          <a:stretch>
                            <a:fillRect/>
                          </a:stretch>
                        </pic:blipFill>
                        <pic:spPr>
                          <a:xfrm>
                            <a:off x="0" y="0"/>
                            <a:ext cx="2692415" cy="2692415"/>
                          </a:xfrm>
                          <a:prstGeom prst="rect">
                            <a:avLst/>
                          </a:prstGeom>
                        </pic:spPr>
                      </pic:pic>
                    </a:graphicData>
                  </a:graphic>
                </wp:inline>
              </w:drawing>
            </w:r>
            <w:r>
              <w:t xml:space="preserve">  </w:t>
            </w:r>
            <w:r>
              <w:rPr>
                <w:noProof/>
              </w:rPr>
              <w:drawing>
                <wp:inline distT="0" distB="0" distL="0" distR="0" wp14:anchorId="132DB811" wp14:editId="3D973308">
                  <wp:extent cx="2683510" cy="2683510"/>
                  <wp:effectExtent l="0" t="0" r="2540" b="2540"/>
                  <wp:docPr id="689998104" name="Afbeelding 10" descr="Afbeelding met schets, tekening, clipart,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98104" name="Afbeelding 10" descr="Afbeelding met schets, tekening, clipart, kunst&#10;&#10;Door AI gegenereerde inhoud is mogelijk onjuist."/>
                          <pic:cNvPicPr/>
                        </pic:nvPicPr>
                        <pic:blipFill>
                          <a:blip r:embed="rId27">
                            <a:extLst>
                              <a:ext uri="{28A0092B-C50C-407E-A947-70E740481C1C}">
                                <a14:useLocalDpi xmlns:a14="http://schemas.microsoft.com/office/drawing/2010/main" val="0"/>
                              </a:ext>
                            </a:extLst>
                          </a:blip>
                          <a:stretch>
                            <a:fillRect/>
                          </a:stretch>
                        </pic:blipFill>
                        <pic:spPr>
                          <a:xfrm>
                            <a:off x="0" y="0"/>
                            <a:ext cx="2683815" cy="2683815"/>
                          </a:xfrm>
                          <a:prstGeom prst="rect">
                            <a:avLst/>
                          </a:prstGeom>
                        </pic:spPr>
                      </pic:pic>
                    </a:graphicData>
                  </a:graphic>
                </wp:inline>
              </w:drawing>
            </w:r>
          </w:p>
        </w:tc>
      </w:tr>
      <w:tr w:rsidR="00681AB2" w14:paraId="3E1B22B8" w14:textId="77777777" w:rsidTr="009A5621">
        <w:tc>
          <w:tcPr>
            <w:tcW w:w="9062" w:type="dxa"/>
          </w:tcPr>
          <w:p w14:paraId="465175A5" w14:textId="77777777" w:rsidR="00681AB2" w:rsidRPr="00681AB2" w:rsidRDefault="00681AB2" w:rsidP="009A5621">
            <w:pPr>
              <w:pStyle w:val="05standaardzonderafstand"/>
              <w:rPr>
                <w:rStyle w:val="07minisubtekst"/>
              </w:rPr>
            </w:pPr>
          </w:p>
        </w:tc>
      </w:tr>
    </w:tbl>
    <w:p w14:paraId="67F9A86C" w14:textId="7FA9E8D7" w:rsidR="00681AB2" w:rsidRDefault="00681AB2" w:rsidP="008C5154">
      <w:pPr>
        <w:pStyle w:val="05standaardzonderafstand"/>
      </w:pPr>
    </w:p>
    <w:p w14:paraId="34567D3D" w14:textId="77777777" w:rsidR="00681AB2" w:rsidRDefault="00681AB2" w:rsidP="00681AB2">
      <w:pPr>
        <w:pStyle w:val="Geenafstand"/>
      </w:pPr>
      <w:r>
        <w:br w:type="page"/>
      </w:r>
    </w:p>
    <w:p w14:paraId="750F4DD2" w14:textId="77777777" w:rsidR="00681AB2" w:rsidRPr="00750D0B" w:rsidRDefault="00681AB2" w:rsidP="00681AB2">
      <w:pPr>
        <w:pStyle w:val="106ZntDK-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681AB2" w14:paraId="3A8C70C3" w14:textId="77777777" w:rsidTr="009A5621">
        <w:tc>
          <w:tcPr>
            <w:tcW w:w="9062" w:type="dxa"/>
          </w:tcPr>
          <w:p w14:paraId="67296820" w14:textId="5B3D0C65" w:rsidR="00681AB2" w:rsidRDefault="00A01D4B" w:rsidP="009A5621">
            <w:pPr>
              <w:pStyle w:val="06ZntDK-voorleeszin"/>
            </w:pPr>
            <w:r>
              <w:t xml:space="preserve">Lynn wil graag een toetje met slagroom. Maar Lynn </w:t>
            </w:r>
            <w:r w:rsidR="008E20C6">
              <w:t>mag geen melk</w:t>
            </w:r>
            <w:r>
              <w:t xml:space="preserve">! Gelukkig, de ober heeft slagroom zonder </w:t>
            </w:r>
            <w:r w:rsidR="008E20C6">
              <w:t>melk er in</w:t>
            </w:r>
            <w:r>
              <w:t>!</w:t>
            </w:r>
          </w:p>
        </w:tc>
      </w:tr>
      <w:tr w:rsidR="00681AB2" w14:paraId="6DCA8D7E" w14:textId="77777777" w:rsidTr="009A5621">
        <w:trPr>
          <w:trHeight w:val="1134"/>
        </w:trPr>
        <w:tc>
          <w:tcPr>
            <w:tcW w:w="9062" w:type="dxa"/>
          </w:tcPr>
          <w:p w14:paraId="38CEBA36" w14:textId="7B3F6F8C" w:rsidR="00681AB2" w:rsidRPr="00E830C7" w:rsidRDefault="00681AB2" w:rsidP="00E830C7">
            <w:pPr>
              <w:pStyle w:val="06ZntDK-prikkelenactie"/>
            </w:pPr>
            <w:r w:rsidRPr="00E830C7">
              <w:t>(</w:t>
            </w:r>
            <w:r w:rsidR="00A01D4B">
              <w:t xml:space="preserve">lactosevrije </w:t>
            </w:r>
            <w:r w:rsidR="00C057E5">
              <w:t>slagroom voelen/ruiken/proeven)</w:t>
            </w:r>
          </w:p>
        </w:tc>
      </w:tr>
      <w:tr w:rsidR="00681AB2" w14:paraId="23099217" w14:textId="77777777" w:rsidTr="009A5621">
        <w:trPr>
          <w:trHeight w:val="5102"/>
        </w:trPr>
        <w:tc>
          <w:tcPr>
            <w:tcW w:w="9062" w:type="dxa"/>
          </w:tcPr>
          <w:p w14:paraId="0EA31FD9" w14:textId="7E19C7D9" w:rsidR="00681AB2" w:rsidRDefault="00347B7F" w:rsidP="009A5621">
            <w:pPr>
              <w:pStyle w:val="05standaardzonderafstand"/>
            </w:pPr>
            <w:r>
              <w:rPr>
                <w:noProof/>
              </w:rPr>
              <w:drawing>
                <wp:inline distT="0" distB="0" distL="0" distR="0" wp14:anchorId="3E14BA28" wp14:editId="3C3660C8">
                  <wp:extent cx="5760720" cy="3840480"/>
                  <wp:effectExtent l="0" t="0" r="0" b="7620"/>
                  <wp:docPr id="1675793716" name="Afbeelding 18" descr="Afbeelding met voedsel, melkproducten, nagerecht, ijsj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93716" name="Afbeelding 18" descr="Afbeelding met voedsel, melkproducten, nagerecht, ijsje&#10;&#10;Door AI gegenereerde inhoud is mogelijk onjuis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tc>
      </w:tr>
      <w:tr w:rsidR="00681AB2" w14:paraId="56DE6FA9" w14:textId="77777777" w:rsidTr="009A5621">
        <w:tc>
          <w:tcPr>
            <w:tcW w:w="9062" w:type="dxa"/>
          </w:tcPr>
          <w:p w14:paraId="4136300E" w14:textId="77777777" w:rsidR="00681AB2" w:rsidRPr="00681AB2" w:rsidRDefault="00681AB2" w:rsidP="009A5621">
            <w:pPr>
              <w:pStyle w:val="05standaardzonderafstand"/>
              <w:rPr>
                <w:rStyle w:val="07minisubtekst"/>
              </w:rPr>
            </w:pPr>
          </w:p>
        </w:tc>
      </w:tr>
      <w:tr w:rsidR="00681AB2" w14:paraId="640E835E" w14:textId="77777777" w:rsidTr="009A5621">
        <w:trPr>
          <w:trHeight w:val="5102"/>
        </w:trPr>
        <w:tc>
          <w:tcPr>
            <w:tcW w:w="9062" w:type="dxa"/>
          </w:tcPr>
          <w:p w14:paraId="2E6E99C9" w14:textId="0A0B6A81" w:rsidR="00681AB2" w:rsidRDefault="00347B7F" w:rsidP="009A5621">
            <w:pPr>
              <w:pStyle w:val="05standaardzonderafstand"/>
            </w:pPr>
            <w:r>
              <w:rPr>
                <w:noProof/>
              </w:rPr>
              <w:drawing>
                <wp:inline distT="0" distB="0" distL="0" distR="0" wp14:anchorId="73019CC5" wp14:editId="1FE81D77">
                  <wp:extent cx="3263900" cy="3263900"/>
                  <wp:effectExtent l="0" t="0" r="0" b="0"/>
                  <wp:docPr id="2143365886" name="Afbeelding 19" descr="Afbeelding met schets, tekening, clipart, 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65886" name="Afbeelding 19" descr="Afbeelding met schets, tekening, clipart, wit&#10;&#10;Door AI gegenereerde inhoud is mogelijk onjuist."/>
                          <pic:cNvPicPr/>
                        </pic:nvPicPr>
                        <pic:blipFill>
                          <a:blip r:embed="rId29">
                            <a:extLst>
                              <a:ext uri="{28A0092B-C50C-407E-A947-70E740481C1C}">
                                <a14:useLocalDpi xmlns:a14="http://schemas.microsoft.com/office/drawing/2010/main" val="0"/>
                              </a:ext>
                            </a:extLst>
                          </a:blip>
                          <a:stretch>
                            <a:fillRect/>
                          </a:stretch>
                        </pic:blipFill>
                        <pic:spPr>
                          <a:xfrm>
                            <a:off x="0" y="0"/>
                            <a:ext cx="3264018" cy="3264018"/>
                          </a:xfrm>
                          <a:prstGeom prst="rect">
                            <a:avLst/>
                          </a:prstGeom>
                        </pic:spPr>
                      </pic:pic>
                    </a:graphicData>
                  </a:graphic>
                </wp:inline>
              </w:drawing>
            </w:r>
          </w:p>
        </w:tc>
      </w:tr>
    </w:tbl>
    <w:p w14:paraId="3A483870" w14:textId="6CEC5334" w:rsidR="00681AB2" w:rsidRDefault="00681AB2" w:rsidP="008C5154">
      <w:pPr>
        <w:pStyle w:val="05standaardzonderafstand"/>
      </w:pPr>
    </w:p>
    <w:p w14:paraId="71CE28E5" w14:textId="77777777" w:rsidR="00681AB2" w:rsidRPr="00750D0B" w:rsidRDefault="00681AB2" w:rsidP="00681AB2">
      <w:pPr>
        <w:pStyle w:val="106ZntDK-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681AB2" w14:paraId="68899FEC" w14:textId="77777777" w:rsidTr="009A5621">
        <w:tc>
          <w:tcPr>
            <w:tcW w:w="9062" w:type="dxa"/>
          </w:tcPr>
          <w:p w14:paraId="3F71EA1D" w14:textId="5A0E9CFE" w:rsidR="007973A3" w:rsidRDefault="007973A3" w:rsidP="007973A3">
            <w:pPr>
              <w:pStyle w:val="06ZntDK-voorleeszin"/>
            </w:pPr>
            <w:r>
              <w:t xml:space="preserve">Het eten is klaar. </w:t>
            </w:r>
            <w:r w:rsidR="00A01D4B">
              <w:t xml:space="preserve">Hoeveel kost het? </w:t>
            </w:r>
          </w:p>
          <w:p w14:paraId="0D03DEDE" w14:textId="7DA99FDA" w:rsidR="007973A3" w:rsidRPr="007973A3" w:rsidRDefault="007973A3" w:rsidP="00A01D4B">
            <w:pPr>
              <w:pStyle w:val="06ZntDK-voorleeszin"/>
            </w:pPr>
            <w:r>
              <w:t>Wat was het leuk in het restaurant!</w:t>
            </w:r>
          </w:p>
        </w:tc>
      </w:tr>
      <w:tr w:rsidR="00681AB2" w14:paraId="7419415F" w14:textId="77777777" w:rsidTr="009A5621">
        <w:trPr>
          <w:trHeight w:val="1134"/>
        </w:trPr>
        <w:tc>
          <w:tcPr>
            <w:tcW w:w="9062" w:type="dxa"/>
          </w:tcPr>
          <w:p w14:paraId="02C90032" w14:textId="592EA682" w:rsidR="00681AB2" w:rsidRPr="00E830C7" w:rsidRDefault="00681AB2" w:rsidP="00E830C7">
            <w:pPr>
              <w:pStyle w:val="06ZntDK-prikkelenactie"/>
            </w:pPr>
            <w:r w:rsidRPr="00E830C7">
              <w:t>(</w:t>
            </w:r>
            <w:r w:rsidR="007973A3">
              <w:t>pinpas en speelgoed-pinautomaat</w:t>
            </w:r>
            <w:r w:rsidRPr="00E830C7">
              <w:t>)</w:t>
            </w:r>
          </w:p>
        </w:tc>
      </w:tr>
      <w:tr w:rsidR="00681AB2" w14:paraId="4A618EC2" w14:textId="77777777" w:rsidTr="009A5621">
        <w:trPr>
          <w:trHeight w:val="5102"/>
        </w:trPr>
        <w:tc>
          <w:tcPr>
            <w:tcW w:w="9062" w:type="dxa"/>
          </w:tcPr>
          <w:p w14:paraId="07EDD719" w14:textId="2A5BD71A" w:rsidR="00681AB2" w:rsidRDefault="00347B7F" w:rsidP="009A5621">
            <w:pPr>
              <w:pStyle w:val="05standaardzonderafstand"/>
            </w:pPr>
            <w:r>
              <w:rPr>
                <w:noProof/>
              </w:rPr>
              <w:drawing>
                <wp:inline distT="0" distB="0" distL="0" distR="0" wp14:anchorId="2057B8B8" wp14:editId="6A57624A">
                  <wp:extent cx="5695950" cy="4006850"/>
                  <wp:effectExtent l="0" t="0" r="0" b="0"/>
                  <wp:docPr id="1053894351" name="Afbeelding 11" descr="Afbeelding met tekst, ontvangst, persoon,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94351" name="Afbeelding 11" descr="Afbeelding met tekst, ontvangst, persoon, overdekt&#10;&#10;Door AI gegenereerde inhoud is mogelijk onjuist."/>
                          <pic:cNvPicPr/>
                        </pic:nvPicPr>
                        <pic:blipFill rotWithShape="1">
                          <a:blip r:embed="rId30" cstate="print">
                            <a:extLst>
                              <a:ext uri="{28A0092B-C50C-407E-A947-70E740481C1C}">
                                <a14:useLocalDpi xmlns:a14="http://schemas.microsoft.com/office/drawing/2010/main" val="0"/>
                              </a:ext>
                            </a:extLst>
                          </a:blip>
                          <a:srcRect r="1125" b="18915"/>
                          <a:stretch/>
                        </pic:blipFill>
                        <pic:spPr bwMode="auto">
                          <a:xfrm>
                            <a:off x="0" y="0"/>
                            <a:ext cx="5695950" cy="4006850"/>
                          </a:xfrm>
                          <a:prstGeom prst="rect">
                            <a:avLst/>
                          </a:prstGeom>
                          <a:ln>
                            <a:noFill/>
                          </a:ln>
                          <a:extLst>
                            <a:ext uri="{53640926-AAD7-44D8-BBD7-CCE9431645EC}">
                              <a14:shadowObscured xmlns:a14="http://schemas.microsoft.com/office/drawing/2010/main"/>
                            </a:ext>
                          </a:extLst>
                        </pic:spPr>
                      </pic:pic>
                    </a:graphicData>
                  </a:graphic>
                </wp:inline>
              </w:drawing>
            </w:r>
          </w:p>
        </w:tc>
      </w:tr>
      <w:tr w:rsidR="00681AB2" w14:paraId="0F06E368" w14:textId="77777777" w:rsidTr="009A5621">
        <w:tc>
          <w:tcPr>
            <w:tcW w:w="9062" w:type="dxa"/>
          </w:tcPr>
          <w:p w14:paraId="1BAE768E" w14:textId="77777777" w:rsidR="00681AB2" w:rsidRPr="00681AB2" w:rsidRDefault="00681AB2" w:rsidP="009A5621">
            <w:pPr>
              <w:pStyle w:val="05standaardzonderafstand"/>
              <w:rPr>
                <w:rStyle w:val="07minisubtekst"/>
              </w:rPr>
            </w:pPr>
          </w:p>
        </w:tc>
      </w:tr>
      <w:tr w:rsidR="00681AB2" w14:paraId="655ADF59" w14:textId="77777777" w:rsidTr="009A5621">
        <w:trPr>
          <w:trHeight w:val="5102"/>
        </w:trPr>
        <w:tc>
          <w:tcPr>
            <w:tcW w:w="9062" w:type="dxa"/>
          </w:tcPr>
          <w:p w14:paraId="164EBAA4" w14:textId="49EF17A0" w:rsidR="00681AB2" w:rsidRDefault="00347B7F" w:rsidP="009A5621">
            <w:pPr>
              <w:pStyle w:val="05standaardzonderafstand"/>
            </w:pPr>
            <w:r>
              <w:rPr>
                <w:noProof/>
              </w:rPr>
              <w:drawing>
                <wp:inline distT="0" distB="0" distL="0" distR="0" wp14:anchorId="6737D63E" wp14:editId="1521D1AA">
                  <wp:extent cx="2749550" cy="2749550"/>
                  <wp:effectExtent l="0" t="0" r="0" b="0"/>
                  <wp:docPr id="894708565" name="Afbeelding 21" descr="Afbeelding met rekenmachine, tekst, afstandsbedi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08565" name="Afbeelding 21" descr="Afbeelding met rekenmachine, tekst, afstandsbediening&#10;&#10;Door AI gegenereerde inhoud is mogelijk onjuist."/>
                          <pic:cNvPicPr/>
                        </pic:nvPicPr>
                        <pic:blipFill>
                          <a:blip r:embed="rId31">
                            <a:extLst>
                              <a:ext uri="{28A0092B-C50C-407E-A947-70E740481C1C}">
                                <a14:useLocalDpi xmlns:a14="http://schemas.microsoft.com/office/drawing/2010/main" val="0"/>
                              </a:ext>
                            </a:extLst>
                          </a:blip>
                          <a:stretch>
                            <a:fillRect/>
                          </a:stretch>
                        </pic:blipFill>
                        <pic:spPr>
                          <a:xfrm>
                            <a:off x="0" y="0"/>
                            <a:ext cx="2749860" cy="2749860"/>
                          </a:xfrm>
                          <a:prstGeom prst="rect">
                            <a:avLst/>
                          </a:prstGeom>
                        </pic:spPr>
                      </pic:pic>
                    </a:graphicData>
                  </a:graphic>
                </wp:inline>
              </w:drawing>
            </w:r>
            <w:r>
              <w:t xml:space="preserve">  </w:t>
            </w:r>
          </w:p>
        </w:tc>
      </w:tr>
    </w:tbl>
    <w:p w14:paraId="069646EA" w14:textId="77777777" w:rsidR="005D0B6C" w:rsidRDefault="005D0B6C" w:rsidP="005D0B6C">
      <w:pPr>
        <w:pStyle w:val="0101ahoofdkop"/>
      </w:pPr>
      <w:r>
        <w:t>Instructie voor de Voorlezer</w:t>
      </w:r>
    </w:p>
    <w:p w14:paraId="0A54B6BB" w14:textId="77777777" w:rsidR="005D0B6C" w:rsidRDefault="005D0B6C" w:rsidP="005D0B6C">
      <w:pPr>
        <w:pStyle w:val="05standaardzonderafstand"/>
      </w:pPr>
    </w:p>
    <w:p w14:paraId="4E2B2B97" w14:textId="3AAC981F" w:rsidR="005D0B6C" w:rsidRDefault="005D0B6C" w:rsidP="005D0B6C">
      <w:pPr>
        <w:pStyle w:val="03subkopbold"/>
      </w:pPr>
      <w:r>
        <w:t>Doel</w:t>
      </w:r>
    </w:p>
    <w:p w14:paraId="69341C9D" w14:textId="77777777" w:rsidR="005D0B6C" w:rsidRDefault="005D0B6C" w:rsidP="005D0B6C">
      <w:pPr>
        <w:pStyle w:val="05standaardzonderafstand"/>
      </w:pPr>
      <w:r>
        <w:t xml:space="preserve">Het doel van een zintuigenverhaal is ten eerste dat je samen een prettig moment hebt. Daarnaast kan voorlezen de communicatie en interactie stimuleren. </w:t>
      </w:r>
    </w:p>
    <w:p w14:paraId="593D455E" w14:textId="77777777" w:rsidR="005D0B6C" w:rsidRDefault="005D0B6C" w:rsidP="005D0B6C">
      <w:pPr>
        <w:pStyle w:val="05standaardzonderafstand"/>
      </w:pPr>
    </w:p>
    <w:p w14:paraId="1E9B03FD" w14:textId="77777777" w:rsidR="005D0B6C" w:rsidRDefault="005D0B6C" w:rsidP="005D0B6C">
      <w:pPr>
        <w:pStyle w:val="03subkopbold"/>
      </w:pPr>
      <w:r>
        <w:t>Waarom dit verhaal?</w:t>
      </w:r>
    </w:p>
    <w:p w14:paraId="790A17FB" w14:textId="18313099" w:rsidR="00347B7F" w:rsidRPr="00F20292" w:rsidRDefault="00347B7F" w:rsidP="00347B7F">
      <w:pPr>
        <w:pStyle w:val="05standaardzonderafstand"/>
      </w:pPr>
      <w:r w:rsidRPr="00F20292">
        <w:t>Eten in een restaurant is een speciaal moment. Met dit verhaal kun je het etentje voorbereiden en er van nagenieten.</w:t>
      </w:r>
      <w:r>
        <w:t xml:space="preserve"> In dit verhaal zijn ook een aantal leervaardigheden verwerkt, zodat het verhaal in de klas ingezet kan worden als een manier om geleerde vaardigheden te oefenen.</w:t>
      </w:r>
    </w:p>
    <w:p w14:paraId="1283335B" w14:textId="77777777" w:rsidR="00347B7F" w:rsidRDefault="00347B7F" w:rsidP="005D0B6C">
      <w:pPr>
        <w:pStyle w:val="05standaardzonderafstand"/>
      </w:pPr>
    </w:p>
    <w:p w14:paraId="386D70A7" w14:textId="77777777" w:rsidR="005D0B6C" w:rsidRDefault="005D0B6C" w:rsidP="005D0B6C">
      <w:pPr>
        <w:pStyle w:val="03subkopbold"/>
      </w:pPr>
      <w:r>
        <w:t>Nodig</w:t>
      </w:r>
    </w:p>
    <w:p w14:paraId="59878F02" w14:textId="3246BCFE" w:rsidR="005D0B6C" w:rsidRDefault="00347B7F" w:rsidP="005D0B6C">
      <w:pPr>
        <w:pStyle w:val="06opsommingbullets"/>
      </w:pPr>
      <w:r>
        <w:t xml:space="preserve">Bestek </w:t>
      </w:r>
    </w:p>
    <w:p w14:paraId="170E71F7" w14:textId="77777777" w:rsidR="00347B7F" w:rsidRDefault="00347B7F" w:rsidP="00347B7F">
      <w:pPr>
        <w:pStyle w:val="06opsommingbullets"/>
      </w:pPr>
      <w:r>
        <w:t>Verschillende soorten drinken</w:t>
      </w:r>
    </w:p>
    <w:p w14:paraId="2036D18C" w14:textId="77777777" w:rsidR="00347B7F" w:rsidRDefault="00347B7F" w:rsidP="00347B7F">
      <w:pPr>
        <w:pStyle w:val="06opsommingbullets"/>
      </w:pPr>
      <w:r>
        <w:t xml:space="preserve">Menukaart </w:t>
      </w:r>
    </w:p>
    <w:p w14:paraId="72119FE7" w14:textId="49B22846" w:rsidR="00347B7F" w:rsidRDefault="00347B7F" w:rsidP="00347B7F">
      <w:pPr>
        <w:pStyle w:val="06opsommingbullets"/>
      </w:pPr>
      <w:r>
        <w:t>3 (plastic) borden</w:t>
      </w:r>
    </w:p>
    <w:p w14:paraId="4FD6AA4F" w14:textId="4F68716B" w:rsidR="00711E66" w:rsidRDefault="00711E66" w:rsidP="00347B7F">
      <w:pPr>
        <w:pStyle w:val="06opsommingbullets"/>
      </w:pPr>
      <w:r>
        <w:t>Koksmuts en schort</w:t>
      </w:r>
    </w:p>
    <w:p w14:paraId="2A113B74" w14:textId="2EED8D6D" w:rsidR="00347B7F" w:rsidRPr="005D0B6C" w:rsidRDefault="00347B7F" w:rsidP="00347B7F">
      <w:pPr>
        <w:pStyle w:val="06opsommingbullets"/>
      </w:pPr>
      <w:r>
        <w:t xml:space="preserve">Saus </w:t>
      </w:r>
    </w:p>
    <w:p w14:paraId="2AF47085" w14:textId="77777777" w:rsidR="00347B7F" w:rsidRPr="005D0B6C" w:rsidRDefault="00347B7F" w:rsidP="00347B7F">
      <w:pPr>
        <w:pStyle w:val="06opsommingbullets"/>
      </w:pPr>
      <w:r>
        <w:t>Slagroom</w:t>
      </w:r>
    </w:p>
    <w:p w14:paraId="7E8D754E" w14:textId="77777777" w:rsidR="00347B7F" w:rsidRDefault="00347B7F" w:rsidP="00347B7F">
      <w:pPr>
        <w:pStyle w:val="06opsommingbullets"/>
      </w:pPr>
      <w:r>
        <w:t>(Speelgoed)pinautomaat</w:t>
      </w:r>
    </w:p>
    <w:p w14:paraId="2EFE12D8" w14:textId="77777777" w:rsidR="005D0B6C" w:rsidRDefault="005D0B6C" w:rsidP="005D0B6C">
      <w:pPr>
        <w:pStyle w:val="05standaardzonderafstand"/>
      </w:pPr>
    </w:p>
    <w:tbl>
      <w:tblPr>
        <w:tblStyle w:val="Tabelraster"/>
        <w:tblW w:w="0" w:type="auto"/>
        <w:tblLook w:val="04A0" w:firstRow="1" w:lastRow="0" w:firstColumn="1" w:lastColumn="0" w:noHBand="0" w:noVBand="1"/>
      </w:tblPr>
      <w:tblGrid>
        <w:gridCol w:w="4531"/>
        <w:gridCol w:w="4531"/>
      </w:tblGrid>
      <w:tr w:rsidR="005D0B6C" w14:paraId="3901A6E1" w14:textId="77777777" w:rsidTr="005D0B6C">
        <w:trPr>
          <w:trHeight w:val="537"/>
        </w:trPr>
        <w:tc>
          <w:tcPr>
            <w:tcW w:w="4531" w:type="dxa"/>
          </w:tcPr>
          <w:p w14:paraId="6E56360D" w14:textId="2BFB1CBE" w:rsidR="005D0B6C" w:rsidRPr="008E20C6" w:rsidRDefault="005D0B6C" w:rsidP="005D0B6C">
            <w:pPr>
              <w:pStyle w:val="05standaardzonderafstand"/>
              <w:rPr>
                <w:b/>
                <w:bCs/>
              </w:rPr>
            </w:pPr>
            <w:r w:rsidRPr="008E20C6">
              <w:rPr>
                <w:b/>
                <w:bCs/>
              </w:rPr>
              <w:t>Afbeelding prikkel</w:t>
            </w:r>
          </w:p>
        </w:tc>
        <w:tc>
          <w:tcPr>
            <w:tcW w:w="4531" w:type="dxa"/>
          </w:tcPr>
          <w:p w14:paraId="7C649052" w14:textId="17B9B046" w:rsidR="005D0B6C" w:rsidRPr="008E20C6" w:rsidRDefault="005D0B6C" w:rsidP="005D0B6C">
            <w:pPr>
              <w:pStyle w:val="05cstandaardcursiefzonderafstand"/>
              <w:rPr>
                <w:b/>
              </w:rPr>
            </w:pPr>
            <w:r w:rsidRPr="008E20C6">
              <w:rPr>
                <w:b/>
              </w:rPr>
              <w:t>Toelichting hoe de prikkel te gebruiken met aandachtspunten.</w:t>
            </w:r>
          </w:p>
        </w:tc>
      </w:tr>
      <w:tr w:rsidR="005D0B6C" w14:paraId="2D69FA54" w14:textId="77777777" w:rsidTr="005D0B6C">
        <w:trPr>
          <w:trHeight w:val="537"/>
        </w:trPr>
        <w:tc>
          <w:tcPr>
            <w:tcW w:w="4531" w:type="dxa"/>
          </w:tcPr>
          <w:p w14:paraId="0F6BE0C8" w14:textId="01042209" w:rsidR="005D0B6C" w:rsidRDefault="00BC5AA1" w:rsidP="005D0B6C">
            <w:pPr>
              <w:pStyle w:val="05standaardzonderafstand"/>
            </w:pPr>
            <w:r>
              <w:rPr>
                <w:noProof/>
              </w:rPr>
              <w:drawing>
                <wp:inline distT="0" distB="0" distL="0" distR="0" wp14:anchorId="169A749C" wp14:editId="2DFDDEBD">
                  <wp:extent cx="599440" cy="749300"/>
                  <wp:effectExtent l="0" t="0" r="0" b="0"/>
                  <wp:docPr id="1445385194" name="Afbeelding 12" descr="Afbeelding met Keukengerei, zilverwerk, tafelgerei, vor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85194" name="Afbeelding 12" descr="Afbeelding met Keukengerei, zilverwerk, tafelgerei, vork&#10;&#10;Door AI gegenereerde inhoud is mogelijk onjuis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9587" cy="749484"/>
                          </a:xfrm>
                          <a:prstGeom prst="rect">
                            <a:avLst/>
                          </a:prstGeom>
                        </pic:spPr>
                      </pic:pic>
                    </a:graphicData>
                  </a:graphic>
                </wp:inline>
              </w:drawing>
            </w:r>
          </w:p>
        </w:tc>
        <w:tc>
          <w:tcPr>
            <w:tcW w:w="4531" w:type="dxa"/>
          </w:tcPr>
          <w:p w14:paraId="389B005E" w14:textId="5684609D" w:rsidR="005D0B6C" w:rsidRDefault="00BC5AA1" w:rsidP="005D0B6C">
            <w:pPr>
              <w:pStyle w:val="05cstandaardcursiefzonderafstand"/>
            </w:pPr>
            <w:r>
              <w:t>Verschillende soorten bestek bekijken en vragen waar het voor is: soep, toetje, voorgerecht, hoofdgerecht.</w:t>
            </w:r>
          </w:p>
        </w:tc>
      </w:tr>
      <w:tr w:rsidR="00BC5AA1" w14:paraId="6D66CF85" w14:textId="77777777" w:rsidTr="005D0B6C">
        <w:trPr>
          <w:trHeight w:val="537"/>
        </w:trPr>
        <w:tc>
          <w:tcPr>
            <w:tcW w:w="4531" w:type="dxa"/>
          </w:tcPr>
          <w:p w14:paraId="55B53CBC" w14:textId="2B988AE0" w:rsidR="00BC5AA1" w:rsidRDefault="00BC5AA1" w:rsidP="00BC5AA1">
            <w:pPr>
              <w:pStyle w:val="05standaardzonderafstand"/>
            </w:pPr>
            <w:r>
              <w:rPr>
                <w:noProof/>
              </w:rPr>
              <w:drawing>
                <wp:inline distT="0" distB="0" distL="0" distR="0" wp14:anchorId="1614740A" wp14:editId="29B4741C">
                  <wp:extent cx="673100" cy="1009650"/>
                  <wp:effectExtent l="0" t="0" r="0" b="0"/>
                  <wp:docPr id="1268949600" name="Afbeelding 23" descr="Afbeelding met fles, Frisdrank, Oplossing, voed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49600" name="Afbeelding 23" descr="Afbeelding met fles, Frisdrank, Oplossing, voedsel&#10;&#10;Door AI gegenereerde inhoud is mogelijk onjuis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74091" cy="1011137"/>
                          </a:xfrm>
                          <a:prstGeom prst="rect">
                            <a:avLst/>
                          </a:prstGeom>
                        </pic:spPr>
                      </pic:pic>
                    </a:graphicData>
                  </a:graphic>
                </wp:inline>
              </w:drawing>
            </w:r>
          </w:p>
        </w:tc>
        <w:tc>
          <w:tcPr>
            <w:tcW w:w="4531" w:type="dxa"/>
          </w:tcPr>
          <w:p w14:paraId="24E7D86F" w14:textId="0AD70CCC" w:rsidR="00BC5AA1" w:rsidRDefault="00BC5AA1" w:rsidP="00BC5AA1">
            <w:pPr>
              <w:pStyle w:val="05cstandaardcursiefzonderafstand"/>
            </w:pPr>
            <w:r>
              <w:t xml:space="preserve">Laat 2 soorten drinken zien/ruiken en eventueel een klein slokje proeven. Gebruik bij het eventueel proeven per persoon een andere beker. </w:t>
            </w:r>
            <w:r w:rsidRPr="00D755A0">
              <w:t xml:space="preserve">Let </w:t>
            </w:r>
            <w:r>
              <w:t xml:space="preserve">op </w:t>
            </w:r>
            <w:r w:rsidRPr="00D755A0">
              <w:t xml:space="preserve">bij proeven </w:t>
            </w:r>
            <w:r>
              <w:t>voor</w:t>
            </w:r>
            <w:r w:rsidRPr="00D755A0">
              <w:t xml:space="preserve"> eventuele allergieën.</w:t>
            </w:r>
          </w:p>
        </w:tc>
      </w:tr>
      <w:tr w:rsidR="00BC5AA1" w14:paraId="51CC7D23" w14:textId="77777777" w:rsidTr="005D0B6C">
        <w:trPr>
          <w:trHeight w:val="537"/>
        </w:trPr>
        <w:tc>
          <w:tcPr>
            <w:tcW w:w="4531" w:type="dxa"/>
          </w:tcPr>
          <w:p w14:paraId="1C34202C" w14:textId="7712B18B" w:rsidR="00BC5AA1" w:rsidRDefault="00BC5AA1" w:rsidP="00BC5AA1">
            <w:pPr>
              <w:pStyle w:val="05standaardzonderafstand"/>
            </w:pPr>
            <w:r>
              <w:rPr>
                <w:noProof/>
              </w:rPr>
              <w:drawing>
                <wp:inline distT="0" distB="0" distL="0" distR="0" wp14:anchorId="23320D9F" wp14:editId="5241446F">
                  <wp:extent cx="987010" cy="660400"/>
                  <wp:effectExtent l="0" t="0" r="3810" b="6350"/>
                  <wp:docPr id="260612224" name="Afbeelding 24" descr="Afbeelding met tekst, menu, boek,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12224" name="Afbeelding 24" descr="Afbeelding met tekst, menu, boek, persoon&#10;&#10;Door AI gegenereerde inhoud is mogelijk onjuis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96095" cy="666479"/>
                          </a:xfrm>
                          <a:prstGeom prst="rect">
                            <a:avLst/>
                          </a:prstGeom>
                        </pic:spPr>
                      </pic:pic>
                    </a:graphicData>
                  </a:graphic>
                </wp:inline>
              </w:drawing>
            </w:r>
          </w:p>
        </w:tc>
        <w:tc>
          <w:tcPr>
            <w:tcW w:w="4531" w:type="dxa"/>
          </w:tcPr>
          <w:p w14:paraId="16C2FF65" w14:textId="2CEB2E97" w:rsidR="00BC5AA1" w:rsidRDefault="00BC5AA1" w:rsidP="00BC5AA1">
            <w:pPr>
              <w:pStyle w:val="05cstandaardcursiefzonderafstand"/>
            </w:pPr>
            <w:r>
              <w:t>Maak een menukaart waar een aantal gerechten op staan met foto’s of pictogrammen waar de persoon/personen van houd(en). Kijk samen, benoem de gerechten.</w:t>
            </w:r>
          </w:p>
        </w:tc>
      </w:tr>
      <w:tr w:rsidR="00BC5AA1" w14:paraId="7BB06E15" w14:textId="77777777" w:rsidTr="005D0B6C">
        <w:trPr>
          <w:trHeight w:val="537"/>
        </w:trPr>
        <w:tc>
          <w:tcPr>
            <w:tcW w:w="4531" w:type="dxa"/>
          </w:tcPr>
          <w:p w14:paraId="73B14583" w14:textId="507082D7" w:rsidR="00BC5AA1" w:rsidRDefault="00BC5AA1" w:rsidP="00BC5AA1">
            <w:pPr>
              <w:pStyle w:val="05standaardzonderafstand"/>
              <w:rPr>
                <w:noProof/>
              </w:rPr>
            </w:pPr>
            <w:r>
              <w:rPr>
                <w:noProof/>
              </w:rPr>
              <w:drawing>
                <wp:inline distT="0" distB="0" distL="0" distR="0" wp14:anchorId="07583F83" wp14:editId="4D4011F6">
                  <wp:extent cx="914400" cy="609600"/>
                  <wp:effectExtent l="0" t="0" r="0" b="0"/>
                  <wp:docPr id="277440515" name="Afbeelding 13" descr="Afbeelding met wit, stof&#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40515" name="Afbeelding 13" descr="Afbeelding met wit, stof&#10;&#10;Door AI gegenereerde inhoud is mogelijk onjuis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4456" cy="609637"/>
                          </a:xfrm>
                          <a:prstGeom prst="rect">
                            <a:avLst/>
                          </a:prstGeom>
                        </pic:spPr>
                      </pic:pic>
                    </a:graphicData>
                  </a:graphic>
                </wp:inline>
              </w:drawing>
            </w:r>
          </w:p>
        </w:tc>
        <w:tc>
          <w:tcPr>
            <w:tcW w:w="4531" w:type="dxa"/>
          </w:tcPr>
          <w:p w14:paraId="72C49C63" w14:textId="2A45E1AB" w:rsidR="00BC5AA1" w:rsidRDefault="00BC5AA1" w:rsidP="00BC5AA1">
            <w:pPr>
              <w:pStyle w:val="05cstandaardcursiefzonderafstand"/>
            </w:pPr>
            <w:r>
              <w:t>Doe de koksmuts op en/of schort om, was eventueel de handen met knetterzeep.</w:t>
            </w:r>
          </w:p>
        </w:tc>
      </w:tr>
      <w:tr w:rsidR="00BC5AA1" w14:paraId="358F4E1A" w14:textId="77777777" w:rsidTr="005D0B6C">
        <w:trPr>
          <w:trHeight w:val="537"/>
        </w:trPr>
        <w:tc>
          <w:tcPr>
            <w:tcW w:w="4531" w:type="dxa"/>
          </w:tcPr>
          <w:p w14:paraId="451FA8D9" w14:textId="2BE9A662" w:rsidR="00BC5AA1" w:rsidRDefault="00BC5AA1" w:rsidP="00BC5AA1">
            <w:pPr>
              <w:pStyle w:val="05standaardzonderafstand"/>
              <w:rPr>
                <w:noProof/>
              </w:rPr>
            </w:pPr>
            <w:r>
              <w:rPr>
                <w:noProof/>
              </w:rPr>
              <w:drawing>
                <wp:inline distT="0" distB="0" distL="0" distR="0" wp14:anchorId="3DA0B580" wp14:editId="149C5A47">
                  <wp:extent cx="1057275" cy="704850"/>
                  <wp:effectExtent l="0" t="0" r="9525" b="0"/>
                  <wp:docPr id="1546610812" name="Afbeelding 14" descr="Afbeelding met keramiek, keukenaccessoires, cirk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10812" name="Afbeelding 14" descr="Afbeelding met keramiek, keukenaccessoires, cirkel&#10;&#10;Door AI gegenereerde inhoud is mogelijk onjuis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57889" cy="705259"/>
                          </a:xfrm>
                          <a:prstGeom prst="rect">
                            <a:avLst/>
                          </a:prstGeom>
                        </pic:spPr>
                      </pic:pic>
                    </a:graphicData>
                  </a:graphic>
                </wp:inline>
              </w:drawing>
            </w:r>
          </w:p>
        </w:tc>
        <w:tc>
          <w:tcPr>
            <w:tcW w:w="4531" w:type="dxa"/>
          </w:tcPr>
          <w:p w14:paraId="6A9D749B" w14:textId="64CE3ACF" w:rsidR="00BC5AA1" w:rsidRDefault="00BC5AA1" w:rsidP="00BC5AA1">
            <w:pPr>
              <w:pStyle w:val="05cstandaardcursiefzonderafstand"/>
            </w:pPr>
            <w:r>
              <w:t>Oefen of je 3 borden met één hand kan dragen.</w:t>
            </w:r>
          </w:p>
        </w:tc>
      </w:tr>
      <w:tr w:rsidR="00BC5AA1" w14:paraId="3F12CC30" w14:textId="77777777" w:rsidTr="005D0B6C">
        <w:trPr>
          <w:trHeight w:val="537"/>
        </w:trPr>
        <w:tc>
          <w:tcPr>
            <w:tcW w:w="4531" w:type="dxa"/>
          </w:tcPr>
          <w:p w14:paraId="2CE99171" w14:textId="55672FA5" w:rsidR="00BC5AA1" w:rsidRDefault="00BC5AA1" w:rsidP="00BC5AA1">
            <w:pPr>
              <w:pStyle w:val="05standaardzonderafstand"/>
            </w:pPr>
            <w:r>
              <w:rPr>
                <w:noProof/>
              </w:rPr>
              <w:drawing>
                <wp:inline distT="0" distB="0" distL="0" distR="0" wp14:anchorId="729BB025" wp14:editId="59C16829">
                  <wp:extent cx="1049311" cy="571500"/>
                  <wp:effectExtent l="0" t="0" r="0" b="0"/>
                  <wp:docPr id="1165831530" name="Afbeelding 25" descr="Afbeelding met melkproducten, Keukengerei, nagerecht, r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31530" name="Afbeelding 25" descr="Afbeelding met melkproducten, Keukengerei, nagerecht, room&#10;&#10;Door AI gegenereerde inhoud is mogelijk onjuis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61950" cy="578383"/>
                          </a:xfrm>
                          <a:prstGeom prst="rect">
                            <a:avLst/>
                          </a:prstGeom>
                        </pic:spPr>
                      </pic:pic>
                    </a:graphicData>
                  </a:graphic>
                </wp:inline>
              </w:drawing>
            </w:r>
            <w:r>
              <w:rPr>
                <w:noProof/>
              </w:rPr>
              <w:drawing>
                <wp:inline distT="0" distB="0" distL="0" distR="0" wp14:anchorId="6BC5DC50" wp14:editId="20A1C6BA">
                  <wp:extent cx="831850" cy="698527"/>
                  <wp:effectExtent l="0" t="0" r="6350" b="6350"/>
                  <wp:docPr id="183581008" name="Afbeelding 26" descr="Afbeelding met chocolade, Keukengerei, siroop, voed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1008" name="Afbeelding 26" descr="Afbeelding met chocolade, Keukengerei, siroop, voedsel&#10;&#10;Door AI gegenereerde inhoud is mogelijk onjuis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40086" cy="705443"/>
                          </a:xfrm>
                          <a:prstGeom prst="rect">
                            <a:avLst/>
                          </a:prstGeom>
                        </pic:spPr>
                      </pic:pic>
                    </a:graphicData>
                  </a:graphic>
                </wp:inline>
              </w:drawing>
            </w:r>
          </w:p>
        </w:tc>
        <w:tc>
          <w:tcPr>
            <w:tcW w:w="4531" w:type="dxa"/>
          </w:tcPr>
          <w:p w14:paraId="177D5AD8" w14:textId="5CE0A8EE" w:rsidR="00BC5AA1" w:rsidRDefault="00BC5AA1" w:rsidP="00BC5AA1">
            <w:pPr>
              <w:pStyle w:val="05cstandaardcursiefzonderafstand"/>
            </w:pPr>
            <w:r>
              <w:t>Laat één of meer sausjes ruiken, zien, voelen en eventueel proeven. Let op bij proeven voor eventuele allergieën. Benoem of de saus zout, zoet, zuur of bitter is.</w:t>
            </w:r>
          </w:p>
        </w:tc>
      </w:tr>
      <w:tr w:rsidR="00BC5AA1" w14:paraId="7DE095A1" w14:textId="77777777" w:rsidTr="005D0B6C">
        <w:trPr>
          <w:trHeight w:val="537"/>
        </w:trPr>
        <w:tc>
          <w:tcPr>
            <w:tcW w:w="4531" w:type="dxa"/>
          </w:tcPr>
          <w:p w14:paraId="4F301E5C" w14:textId="7A6584AC" w:rsidR="00BC5AA1" w:rsidRDefault="00BC5AA1" w:rsidP="00BC5AA1">
            <w:pPr>
              <w:pStyle w:val="05standaardzonderafstand"/>
            </w:pPr>
            <w:r>
              <w:rPr>
                <w:noProof/>
              </w:rPr>
              <w:drawing>
                <wp:inline distT="0" distB="0" distL="0" distR="0" wp14:anchorId="239FA256" wp14:editId="3E238DCA">
                  <wp:extent cx="766233" cy="1149350"/>
                  <wp:effectExtent l="0" t="0" r="0" b="0"/>
                  <wp:docPr id="400400855" name="Afbeelding 29" descr="Afbeelding met tekst, Plastic fles, voedsel, Oploss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00855" name="Afbeelding 29" descr="Afbeelding met tekst, Plastic fles, voedsel, Oplossing&#10;&#10;Door AI gegenereerde inhoud is mogelijk onjuis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68291" cy="1152437"/>
                          </a:xfrm>
                          <a:prstGeom prst="rect">
                            <a:avLst/>
                          </a:prstGeom>
                        </pic:spPr>
                      </pic:pic>
                    </a:graphicData>
                  </a:graphic>
                </wp:inline>
              </w:drawing>
            </w:r>
          </w:p>
        </w:tc>
        <w:tc>
          <w:tcPr>
            <w:tcW w:w="4531" w:type="dxa"/>
          </w:tcPr>
          <w:p w14:paraId="04098FDC" w14:textId="24F00F61" w:rsidR="00BC5AA1" w:rsidRDefault="00BC5AA1" w:rsidP="00BC5AA1">
            <w:pPr>
              <w:pStyle w:val="05cstandaardcursiefzonderafstand"/>
            </w:pPr>
            <w:r>
              <w:t xml:space="preserve">Benoem </w:t>
            </w:r>
            <w:r w:rsidR="008E20C6">
              <w:t xml:space="preserve">eventueel </w:t>
            </w:r>
            <w:r>
              <w:t xml:space="preserve">dat de slagroom </w:t>
            </w:r>
            <w:proofErr w:type="spellStart"/>
            <w:r>
              <w:t>lactose-vrij</w:t>
            </w:r>
            <w:proofErr w:type="spellEnd"/>
            <w:r>
              <w:t xml:space="preserve"> is. Spuit een beetje slagroom op tafel of in de hand en laat het voelen, ruiken en eventueel proeven. </w:t>
            </w:r>
          </w:p>
        </w:tc>
      </w:tr>
      <w:tr w:rsidR="00BC5AA1" w14:paraId="18F90946" w14:textId="77777777" w:rsidTr="005D0B6C">
        <w:trPr>
          <w:trHeight w:val="538"/>
        </w:trPr>
        <w:tc>
          <w:tcPr>
            <w:tcW w:w="4531" w:type="dxa"/>
          </w:tcPr>
          <w:p w14:paraId="75ADBD5C" w14:textId="1DE062EC" w:rsidR="00BC5AA1" w:rsidRPr="00794558" w:rsidRDefault="00BC5AA1" w:rsidP="00BC5AA1">
            <w:pPr>
              <w:pStyle w:val="05standaardzonderafstand"/>
            </w:pPr>
            <w:r>
              <w:rPr>
                <w:noProof/>
              </w:rPr>
              <w:drawing>
                <wp:inline distT="0" distB="0" distL="0" distR="0" wp14:anchorId="443FBDF1" wp14:editId="5C66A7F5">
                  <wp:extent cx="1047721" cy="762000"/>
                  <wp:effectExtent l="0" t="0" r="635" b="0"/>
                  <wp:docPr id="1693361044" name="Afbeelding 31" descr="Afbeelding met rekenmachine, Kantoorapparat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61044" name="Afbeelding 31" descr="Afbeelding met rekenmachine, Kantoorapparatuur&#10;&#10;Door AI gegenereerde inhoud is mogelijk onjuis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50619" cy="764107"/>
                          </a:xfrm>
                          <a:prstGeom prst="rect">
                            <a:avLst/>
                          </a:prstGeom>
                        </pic:spPr>
                      </pic:pic>
                    </a:graphicData>
                  </a:graphic>
                </wp:inline>
              </w:drawing>
            </w:r>
          </w:p>
        </w:tc>
        <w:tc>
          <w:tcPr>
            <w:tcW w:w="4531" w:type="dxa"/>
          </w:tcPr>
          <w:p w14:paraId="2EA5ADC1" w14:textId="77777777" w:rsidR="00BC5AA1" w:rsidRDefault="00BC5AA1" w:rsidP="00BC5AA1">
            <w:pPr>
              <w:pStyle w:val="05cstandaardcursiefzonderafstand"/>
            </w:pPr>
            <w:r>
              <w:t>Bekijk het bonnetje; heeft Lynn genoeg geld? Het bonnetje is voor iedereen samen.</w:t>
            </w:r>
          </w:p>
          <w:p w14:paraId="25466763" w14:textId="3C7CD637" w:rsidR="00BC5AA1" w:rsidRPr="00F148A0" w:rsidRDefault="00BC5AA1" w:rsidP="00BC5AA1">
            <w:pPr>
              <w:pStyle w:val="05cstandaardcursiefzonderafstand"/>
            </w:pPr>
            <w:r>
              <w:t>Doe eventueel alsof je betaalt met een (nep)-pinautomaat, bij voorkeur een apparaatje wat zowel licht- als geluidsignalen geeft, zeker als het om personen gaat met zintuiglijke beperkingen.</w:t>
            </w:r>
          </w:p>
        </w:tc>
      </w:tr>
    </w:tbl>
    <w:p w14:paraId="0ABBBE06" w14:textId="5C10066F" w:rsidR="005D0B6C" w:rsidRDefault="005D0B6C" w:rsidP="005D0B6C">
      <w:pPr>
        <w:pStyle w:val="05standaardzonderafstand"/>
      </w:pPr>
    </w:p>
    <w:p w14:paraId="4B047B1A" w14:textId="44B14C59" w:rsidR="005D0B6C" w:rsidRDefault="005D0B6C" w:rsidP="005D0B6C">
      <w:pPr>
        <w:pStyle w:val="03subkopbold"/>
      </w:pPr>
      <w:r>
        <w:t>De voorbereiding</w:t>
      </w:r>
    </w:p>
    <w:p w14:paraId="05F371CF" w14:textId="38B944AF" w:rsidR="005D0B6C" w:rsidRDefault="005D0B6C" w:rsidP="005D0B6C">
      <w:pPr>
        <w:pStyle w:val="06opsommingbullets"/>
      </w:pPr>
      <w:r>
        <w:t xml:space="preserve">Kies welke variant je gaat voorlezen (foto’s, pictogrammen, </w:t>
      </w:r>
      <w:r w:rsidR="00015051">
        <w:t>PCS</w:t>
      </w:r>
      <w:r>
        <w:t xml:space="preserve">-symbolen). Overleg zo nodig met een deskundige (bijvoorbeeld een logopedist) over welke gebaren en afbeeldingen (foto’s, pictogrammen of </w:t>
      </w:r>
      <w:r w:rsidR="00015051">
        <w:t>PCS</w:t>
      </w:r>
      <w:r>
        <w:t>-symbolen) bij deze persoon het meest geschikt zijn.</w:t>
      </w:r>
    </w:p>
    <w:p w14:paraId="6761D21C" w14:textId="2340689F" w:rsidR="005D0B6C" w:rsidRDefault="005D0B6C" w:rsidP="005D0B6C">
      <w:pPr>
        <w:pStyle w:val="06opsommingbullets"/>
      </w:pPr>
      <w:r>
        <w:t xml:space="preserve">Print het document uit en doe de verhaalbladen in een ringband of lamineer ze. </w:t>
      </w:r>
    </w:p>
    <w:p w14:paraId="2EC67A0E" w14:textId="78FA5275" w:rsidR="005D0B6C" w:rsidRDefault="005D0B6C" w:rsidP="005D0B6C">
      <w:pPr>
        <w:pStyle w:val="06opsommingbullets"/>
      </w:pPr>
      <w:r>
        <w:t xml:space="preserve">Zijn de materialen compleet? </w:t>
      </w:r>
    </w:p>
    <w:p w14:paraId="0F45248F" w14:textId="363A4346" w:rsidR="005D0B6C" w:rsidRDefault="005D0B6C" w:rsidP="005D0B6C">
      <w:pPr>
        <w:pStyle w:val="06opsommingbullets"/>
      </w:pPr>
      <w:r>
        <w:t>Kijk of het verhaal mogelijk ingekort moet worden: zijn alle begrippen van toepassing en herkenbaar voor de persoon? Het verhaal is zo gemaakt dat je eenvoudig een bladzijde er tussenuit kunt laten.</w:t>
      </w:r>
    </w:p>
    <w:p w14:paraId="6A9841A3" w14:textId="74339624" w:rsidR="005D0B6C" w:rsidRDefault="005D0B6C" w:rsidP="005D0B6C">
      <w:pPr>
        <w:pStyle w:val="06opsommingbullets"/>
      </w:pPr>
      <w:r>
        <w:t>Zijn de gebaren bekend?</w:t>
      </w:r>
    </w:p>
    <w:p w14:paraId="6E1AF330" w14:textId="7A13C861" w:rsidR="005D0B6C" w:rsidRDefault="005D0B6C" w:rsidP="005D0B6C">
      <w:pPr>
        <w:pStyle w:val="06opsommingbullets"/>
      </w:pPr>
      <w:r>
        <w:t>Oefen het verhaal van te voren.</w:t>
      </w:r>
    </w:p>
    <w:p w14:paraId="1AF064A3" w14:textId="77777777" w:rsidR="005D0B6C" w:rsidRDefault="005D0B6C" w:rsidP="005D0B6C">
      <w:pPr>
        <w:pStyle w:val="05standaardzonderafstand"/>
      </w:pPr>
    </w:p>
    <w:p w14:paraId="13517FC8" w14:textId="61AB0743" w:rsidR="005D0B6C" w:rsidRDefault="005D0B6C" w:rsidP="005D0B6C">
      <w:pPr>
        <w:pStyle w:val="03subkopbold"/>
      </w:pPr>
      <w:r>
        <w:t>Aan het begin</w:t>
      </w:r>
    </w:p>
    <w:p w14:paraId="389FE8D5" w14:textId="77777777" w:rsidR="005D0B6C" w:rsidRDefault="005D0B6C" w:rsidP="005D0B6C">
      <w:pPr>
        <w:pStyle w:val="05standaardzonderafstand"/>
      </w:pPr>
      <w:r>
        <w:t>Kan er aandacht zijn voor het verhaal? Is de persoon alert? Zijn er geen lichamelijke ongemakken? Is de omgeving rustig? Klopt het in het dagprogramma?</w:t>
      </w:r>
    </w:p>
    <w:p w14:paraId="69B410AA" w14:textId="77777777" w:rsidR="005D0B6C" w:rsidRDefault="005D0B6C" w:rsidP="005D0B6C">
      <w:pPr>
        <w:pStyle w:val="05standaardzonderafstand"/>
      </w:pPr>
    </w:p>
    <w:p w14:paraId="3BF02911" w14:textId="79428BB9" w:rsidR="005D0B6C" w:rsidRDefault="005D0B6C" w:rsidP="005D0B6C">
      <w:pPr>
        <w:pStyle w:val="03subkopbold"/>
      </w:pPr>
      <w:r>
        <w:t xml:space="preserve">Voorlezen </w:t>
      </w:r>
    </w:p>
    <w:p w14:paraId="07644CD1" w14:textId="63FB2141" w:rsidR="005D0B6C" w:rsidRDefault="005D0B6C" w:rsidP="005D0B6C">
      <w:pPr>
        <w:pStyle w:val="06opsommingbullets"/>
      </w:pPr>
      <w:r>
        <w:t>Lees en gebaar de bladzijde.</w:t>
      </w:r>
    </w:p>
    <w:p w14:paraId="2DE3A706" w14:textId="3437A9BC" w:rsidR="005D0B6C" w:rsidRDefault="005D0B6C" w:rsidP="005D0B6C">
      <w:pPr>
        <w:pStyle w:val="06opsommingbullets"/>
      </w:pPr>
      <w:r>
        <w:t>Laat de prikkel ervaren.</w:t>
      </w:r>
    </w:p>
    <w:p w14:paraId="118B5465" w14:textId="56775315" w:rsidR="005D0B6C" w:rsidRDefault="005D0B6C" w:rsidP="005D0B6C">
      <w:pPr>
        <w:pStyle w:val="06opsommingbullets"/>
      </w:pPr>
      <w:r>
        <w:t>Geef de persoon tijd om te ervaren.</w:t>
      </w:r>
    </w:p>
    <w:p w14:paraId="2931578C" w14:textId="3ABB38E7" w:rsidR="005D0B6C" w:rsidRDefault="005D0B6C" w:rsidP="005D0B6C">
      <w:pPr>
        <w:pStyle w:val="06opsommingbullets"/>
      </w:pPr>
      <w:r>
        <w:t>Benoem/gebaar (opnieuw) de belangrijkste woorden.</w:t>
      </w:r>
    </w:p>
    <w:p w14:paraId="64F859D1" w14:textId="3B82BB74" w:rsidR="005D0B6C" w:rsidRDefault="005D0B6C" w:rsidP="005D0B6C">
      <w:pPr>
        <w:pStyle w:val="06opsommingbullets"/>
      </w:pPr>
      <w:r>
        <w:t>Stel zo mogelijk een vraag over de bladzijde of de ervaring.</w:t>
      </w:r>
    </w:p>
    <w:p w14:paraId="269A9D77" w14:textId="215E1A33" w:rsidR="005D0B6C" w:rsidRDefault="005D0B6C" w:rsidP="005D0B6C">
      <w:pPr>
        <w:pStyle w:val="06opsommingbullets"/>
      </w:pPr>
      <w:r>
        <w:t>Geef de persoon nog even tijd.</w:t>
      </w:r>
    </w:p>
    <w:p w14:paraId="14979F59" w14:textId="321FCDD3" w:rsidR="005D0B6C" w:rsidRDefault="005D0B6C" w:rsidP="005D0B6C">
      <w:pPr>
        <w:pStyle w:val="06opsommingbullets"/>
      </w:pPr>
      <w:r>
        <w:t>Reageer op reacties, zoals mimiek of wijzen.</w:t>
      </w:r>
    </w:p>
    <w:p w14:paraId="17C8C6E4" w14:textId="0927F371" w:rsidR="005D0B6C" w:rsidRDefault="005D0B6C" w:rsidP="005D0B6C">
      <w:pPr>
        <w:pStyle w:val="06opsommingbullets"/>
      </w:pPr>
      <w:r>
        <w:t>Ruim het voorwerp op in de box.</w:t>
      </w:r>
    </w:p>
    <w:p w14:paraId="0C82DD17" w14:textId="5CB2FD15" w:rsidR="005D0B6C" w:rsidRDefault="005D0B6C" w:rsidP="005D0B6C">
      <w:pPr>
        <w:pStyle w:val="06opsommingbullets"/>
      </w:pPr>
      <w:r>
        <w:t>Sla om voor de volgende bladzijde.</w:t>
      </w:r>
    </w:p>
    <w:p w14:paraId="1368810B" w14:textId="77777777" w:rsidR="005D0B6C" w:rsidRDefault="005D0B6C" w:rsidP="005D0B6C">
      <w:pPr>
        <w:pStyle w:val="05standaardzonderafstand"/>
      </w:pPr>
    </w:p>
    <w:p w14:paraId="2B2B33A0" w14:textId="08F7381D" w:rsidR="005D0B6C" w:rsidRDefault="005D0B6C" w:rsidP="005D0B6C">
      <w:pPr>
        <w:pStyle w:val="03subkopbold"/>
      </w:pPr>
      <w:r>
        <w:t xml:space="preserve">Afronding </w:t>
      </w:r>
    </w:p>
    <w:p w14:paraId="3368568B" w14:textId="77777777" w:rsidR="005D0B6C" w:rsidRDefault="005D0B6C" w:rsidP="005D0B6C">
      <w:pPr>
        <w:pStyle w:val="05standaardzonderafstand"/>
      </w:pPr>
      <w:r>
        <w:t>Tot slot ruim je de materialen weer op in de doos. Het verhaal is klaar.</w:t>
      </w:r>
    </w:p>
    <w:p w14:paraId="44CCEF08" w14:textId="77777777" w:rsidR="005D0B6C" w:rsidRDefault="005D0B6C" w:rsidP="005D0B6C">
      <w:pPr>
        <w:pStyle w:val="05standaardzonderafstand"/>
      </w:pPr>
    </w:p>
    <w:p w14:paraId="04FAEC43" w14:textId="72B386BA" w:rsidR="005D0B6C" w:rsidRDefault="005D0B6C" w:rsidP="005D0B6C">
      <w:pPr>
        <w:pStyle w:val="03subkopbold"/>
      </w:pPr>
      <w:r>
        <w:t xml:space="preserve">Toepassing in andere situaties </w:t>
      </w:r>
    </w:p>
    <w:p w14:paraId="29467E76" w14:textId="2ED452D7" w:rsidR="005D0B6C" w:rsidRDefault="005D0B6C" w:rsidP="005D0B6C">
      <w:pPr>
        <w:pStyle w:val="05standaardzonderafstand"/>
      </w:pPr>
      <w:r>
        <w:t>Gebruik de gebaren uit dit verhaal ook in andere situaties. Doordat je de concepten laat in activiteiten door de dag heen laat terugkomen, kunnen de begrippen toegepast worden en kan het verhaal de volgende keer nog meer inhoud krijgen, bijvoorbeeld: ‘</w:t>
      </w:r>
      <w:r w:rsidR="00BC5AA1">
        <w:t>Hé, hoe laat is het? Is het al tijd voor lunch?</w:t>
      </w:r>
      <w:r>
        <w:t>’.</w:t>
      </w:r>
    </w:p>
    <w:p w14:paraId="106E5095" w14:textId="77777777" w:rsidR="005D0B6C" w:rsidRDefault="005D0B6C" w:rsidP="005D0B6C">
      <w:pPr>
        <w:pStyle w:val="05standaardzonderafstand"/>
      </w:pPr>
    </w:p>
    <w:p w14:paraId="73162431" w14:textId="328E48A4" w:rsidR="005D0B6C" w:rsidRDefault="005D0B6C" w:rsidP="005D0B6C">
      <w:pPr>
        <w:pStyle w:val="03subkopbold"/>
      </w:pPr>
      <w:r>
        <w:t>Geniet ervan!</w:t>
      </w:r>
    </w:p>
    <w:p w14:paraId="33775141" w14:textId="176BF5CF" w:rsidR="005D0B6C" w:rsidRPr="005D0B6C" w:rsidRDefault="005D0B6C" w:rsidP="005D0B6C">
      <w:pPr>
        <w:pStyle w:val="05standaardzonderafstand"/>
        <w:rPr>
          <w:color w:val="00676C" w:themeColor="accent1"/>
          <w:sz w:val="24"/>
          <w:szCs w:val="24"/>
        </w:rPr>
      </w:pPr>
      <w:r>
        <w:t xml:space="preserve">Voorlezen is vooral leuk. </w:t>
      </w:r>
      <w:r w:rsidRPr="005D0B6C">
        <w:rPr>
          <w:color w:val="00676C" w:themeColor="accent1"/>
          <w:sz w:val="24"/>
          <w:szCs w:val="24"/>
        </w:rPr>
        <w:sym w:font="Wingdings" w:char="F04A"/>
      </w:r>
    </w:p>
    <w:p w14:paraId="0375025C" w14:textId="77777777" w:rsidR="005D0B6C" w:rsidRDefault="005D0B6C" w:rsidP="005D0B6C">
      <w:pPr>
        <w:pStyle w:val="05standaardzonderafstand"/>
      </w:pPr>
    </w:p>
    <w:p w14:paraId="3AE82B6F" w14:textId="77777777" w:rsidR="005D0B6C" w:rsidRDefault="005D0B6C" w:rsidP="005D0B6C">
      <w:pPr>
        <w:pStyle w:val="03subkopbold"/>
      </w:pPr>
      <w:r>
        <w:t>Wat je ook nog moet weten</w:t>
      </w:r>
    </w:p>
    <w:p w14:paraId="77D71B03" w14:textId="2D2F98FB" w:rsidR="005D0B6C" w:rsidRDefault="005D0B6C" w:rsidP="005D0B6C">
      <w:pPr>
        <w:pStyle w:val="05standaardzonderafstand"/>
      </w:pPr>
      <w:r>
        <w:t xml:space="preserve">Dit zintuigenverhaal mag in de bestaande pdf-vorm gedeeld worden. Voor meer informatie stuur een e-mail naar </w:t>
      </w:r>
      <w:hyperlink r:id="rId41" w:history="1">
        <w:r w:rsidR="00015051" w:rsidRPr="00627E51">
          <w:rPr>
            <w:rStyle w:val="Hyperlink"/>
          </w:rPr>
          <w:t>zintuigenverhalen@kentalis.nl</w:t>
        </w:r>
      </w:hyperlink>
      <w:r w:rsidR="00015051">
        <w:t xml:space="preserve"> </w:t>
      </w:r>
      <w:r>
        <w:t xml:space="preserve">of kijk op </w:t>
      </w:r>
      <w:hyperlink r:id="rId42" w:history="1">
        <w:r w:rsidR="00015051" w:rsidRPr="00627E51">
          <w:rPr>
            <w:rStyle w:val="Hyperlink"/>
          </w:rPr>
          <w:t>www.zintuigenverhalen.nl</w:t>
        </w:r>
      </w:hyperlink>
      <w:r w:rsidR="00015051">
        <w:t xml:space="preserve"> </w:t>
      </w:r>
    </w:p>
    <w:p w14:paraId="0134A7A5" w14:textId="42759CD2" w:rsidR="00015051" w:rsidRDefault="00015051">
      <w:r>
        <w:br w:type="page"/>
      </w:r>
    </w:p>
    <w:p w14:paraId="422BD21D" w14:textId="77777777" w:rsidR="00015051" w:rsidRPr="00015051" w:rsidRDefault="00015051" w:rsidP="00015051">
      <w:pPr>
        <w:pStyle w:val="05standaardzonderafstand"/>
        <w:rPr>
          <w:rStyle w:val="07minisubtekst"/>
          <w:b/>
          <w:bCs/>
          <w:sz w:val="18"/>
          <w:szCs w:val="18"/>
        </w:rPr>
      </w:pPr>
      <w:bookmarkStart w:id="1" w:name="_Hlk220526005"/>
      <w:r w:rsidRPr="00015051">
        <w:rPr>
          <w:rStyle w:val="07minisubtekst"/>
          <w:b/>
          <w:bCs/>
          <w:sz w:val="18"/>
          <w:szCs w:val="18"/>
        </w:rPr>
        <w:t>Verantwoording afbeeldingen</w:t>
      </w:r>
    </w:p>
    <w:p w14:paraId="262883DE" w14:textId="68B8B479" w:rsidR="00015051" w:rsidRPr="00015051" w:rsidRDefault="00BC5AA1" w:rsidP="00015051">
      <w:pPr>
        <w:pStyle w:val="05standaardzonderafstand"/>
        <w:rPr>
          <w:rStyle w:val="07minisubtekst"/>
          <w:sz w:val="18"/>
          <w:szCs w:val="18"/>
        </w:rPr>
      </w:pPr>
      <w:r>
        <w:rPr>
          <w:rStyle w:val="07minisubtekst"/>
          <w:sz w:val="18"/>
          <w:szCs w:val="18"/>
        </w:rPr>
        <w:t>H</w:t>
      </w:r>
      <w:r w:rsidR="00015051" w:rsidRPr="00015051">
        <w:rPr>
          <w:rStyle w:val="07minisubtekst"/>
          <w:sz w:val="18"/>
          <w:szCs w:val="18"/>
        </w:rPr>
        <w:t xml:space="preserve">et logo van Zintuigenverhalen </w:t>
      </w:r>
      <w:r>
        <w:rPr>
          <w:rStyle w:val="07minisubtekst"/>
          <w:sz w:val="18"/>
          <w:szCs w:val="18"/>
        </w:rPr>
        <w:t>is</w:t>
      </w:r>
      <w:r w:rsidR="00015051" w:rsidRPr="00015051">
        <w:rPr>
          <w:rStyle w:val="07minisubtekst"/>
          <w:sz w:val="18"/>
          <w:szCs w:val="18"/>
        </w:rPr>
        <w:t xml:space="preserve"> gemaakt door Roel Ottow. </w:t>
      </w:r>
    </w:p>
    <w:p w14:paraId="7B57B39C" w14:textId="3B79D798" w:rsidR="00015051" w:rsidRPr="00015051" w:rsidRDefault="00015051" w:rsidP="00015051">
      <w:pPr>
        <w:pStyle w:val="05standaardzonderafstand"/>
        <w:rPr>
          <w:rStyle w:val="07minisubtekst"/>
          <w:sz w:val="18"/>
          <w:szCs w:val="18"/>
        </w:rPr>
      </w:pPr>
      <w:r w:rsidRPr="00015051">
        <w:rPr>
          <w:rStyle w:val="07minisubtekst"/>
          <w:sz w:val="18"/>
          <w:szCs w:val="18"/>
        </w:rPr>
        <w:t xml:space="preserve">De pictogrammen in dit verhaal zijn afkomstig van www.Sclera.be. Deze pictogrammen mogen volgens </w:t>
      </w:r>
      <w:proofErr w:type="spellStart"/>
      <w:r w:rsidRPr="00015051">
        <w:rPr>
          <w:rStyle w:val="07minisubtekst"/>
          <w:sz w:val="18"/>
          <w:szCs w:val="18"/>
        </w:rPr>
        <w:t>creative</w:t>
      </w:r>
      <w:proofErr w:type="spellEnd"/>
      <w:r w:rsidRPr="00015051">
        <w:rPr>
          <w:rStyle w:val="07minisubtekst"/>
          <w:sz w:val="18"/>
          <w:szCs w:val="18"/>
        </w:rPr>
        <w:t xml:space="preserve"> </w:t>
      </w:r>
      <w:proofErr w:type="spellStart"/>
      <w:r w:rsidRPr="00015051">
        <w:rPr>
          <w:rStyle w:val="07minisubtekst"/>
          <w:sz w:val="18"/>
          <w:szCs w:val="18"/>
        </w:rPr>
        <w:t>commons</w:t>
      </w:r>
      <w:proofErr w:type="spellEnd"/>
      <w:r w:rsidRPr="00015051">
        <w:rPr>
          <w:rStyle w:val="07minisubtekst"/>
          <w:sz w:val="18"/>
          <w:szCs w:val="18"/>
        </w:rPr>
        <w:t xml:space="preserve"> licentie 2.0 gebruikt worden onder voorwaarde van naamsvermelding en zo lang het niet voor commerciële doelen is.</w:t>
      </w:r>
      <w:r w:rsidR="00BC5AA1">
        <w:rPr>
          <w:rStyle w:val="07minisubtekst"/>
          <w:sz w:val="18"/>
          <w:szCs w:val="18"/>
        </w:rPr>
        <w:t xml:space="preserve"> Alleen de </w:t>
      </w:r>
      <w:proofErr w:type="spellStart"/>
      <w:r w:rsidR="00BC5AA1">
        <w:rPr>
          <w:rStyle w:val="07minisubtekst"/>
          <w:sz w:val="18"/>
          <w:szCs w:val="18"/>
        </w:rPr>
        <w:t>picto</w:t>
      </w:r>
      <w:proofErr w:type="spellEnd"/>
      <w:r w:rsidR="00BC5AA1">
        <w:rPr>
          <w:rStyle w:val="07minisubtekst"/>
          <w:sz w:val="18"/>
          <w:szCs w:val="18"/>
        </w:rPr>
        <w:t xml:space="preserve"> van ‘gezondheid’ is van </w:t>
      </w:r>
      <w:proofErr w:type="spellStart"/>
      <w:r w:rsidR="00BC5AA1">
        <w:rPr>
          <w:rStyle w:val="07minisubtekst"/>
          <w:sz w:val="18"/>
          <w:szCs w:val="18"/>
        </w:rPr>
        <w:t>Visitaal</w:t>
      </w:r>
      <w:proofErr w:type="spellEnd"/>
      <w:r w:rsidR="00BC5AA1">
        <w:rPr>
          <w:rStyle w:val="07minisubtekst"/>
          <w:sz w:val="18"/>
          <w:szCs w:val="18"/>
        </w:rPr>
        <w:t xml:space="preserve"> en mag met toestemming gebruikt worden.</w:t>
      </w:r>
    </w:p>
    <w:p w14:paraId="5509C206" w14:textId="77777777" w:rsidR="00FD2385" w:rsidRPr="00015051" w:rsidRDefault="00FD2385" w:rsidP="00015051">
      <w:pPr>
        <w:pStyle w:val="05standaardzonderafstand"/>
        <w:rPr>
          <w:rStyle w:val="07minisubtekst"/>
          <w:sz w:val="18"/>
          <w:szCs w:val="18"/>
        </w:rPr>
      </w:pPr>
    </w:p>
    <w:p w14:paraId="0311FDD5" w14:textId="5C2216B6" w:rsidR="00015051" w:rsidRPr="00015051" w:rsidRDefault="00BC5AA1" w:rsidP="00015051">
      <w:pPr>
        <w:pStyle w:val="05standaardzonderafstand"/>
        <w:rPr>
          <w:rStyle w:val="07minisubtekst"/>
          <w:sz w:val="18"/>
          <w:szCs w:val="18"/>
        </w:rPr>
      </w:pPr>
      <w:r>
        <w:rPr>
          <w:rStyle w:val="07minisubtekst"/>
          <w:sz w:val="18"/>
          <w:szCs w:val="18"/>
        </w:rPr>
        <w:t>Alle</w:t>
      </w:r>
      <w:r w:rsidR="00015051" w:rsidRPr="00015051">
        <w:rPr>
          <w:rStyle w:val="07minisubtekst"/>
          <w:sz w:val="18"/>
          <w:szCs w:val="18"/>
        </w:rPr>
        <w:t xml:space="preserve"> foto’s zijn aangekocht via </w:t>
      </w:r>
      <w:proofErr w:type="spellStart"/>
      <w:r w:rsidR="00015051" w:rsidRPr="00015051">
        <w:rPr>
          <w:rStyle w:val="07minisubtekst"/>
          <w:sz w:val="18"/>
          <w:szCs w:val="18"/>
        </w:rPr>
        <w:t>Shutterstock</w:t>
      </w:r>
      <w:proofErr w:type="spellEnd"/>
      <w:r>
        <w:rPr>
          <w:rStyle w:val="07minisubtekst"/>
          <w:sz w:val="18"/>
          <w:szCs w:val="18"/>
        </w:rPr>
        <w:t xml:space="preserve">. </w:t>
      </w:r>
    </w:p>
    <w:p w14:paraId="644379EB" w14:textId="77777777" w:rsidR="00015051" w:rsidRPr="00015051" w:rsidRDefault="00015051" w:rsidP="00015051">
      <w:pPr>
        <w:pStyle w:val="05standaardzonderafstand"/>
        <w:rPr>
          <w:rStyle w:val="07minisubtekst"/>
          <w:sz w:val="18"/>
          <w:szCs w:val="18"/>
        </w:rPr>
      </w:pPr>
    </w:p>
    <w:p w14:paraId="13BA0047" w14:textId="77777777" w:rsidR="00015051" w:rsidRPr="00015051" w:rsidRDefault="00015051" w:rsidP="00015051">
      <w:pPr>
        <w:pStyle w:val="05standaardzonderafstand"/>
        <w:rPr>
          <w:rStyle w:val="07minisubtekst"/>
          <w:b/>
          <w:bCs/>
          <w:sz w:val="18"/>
          <w:szCs w:val="18"/>
        </w:rPr>
      </w:pPr>
      <w:r w:rsidRPr="00015051">
        <w:rPr>
          <w:rStyle w:val="07minisubtekst"/>
          <w:b/>
          <w:bCs/>
          <w:sz w:val="18"/>
          <w:szCs w:val="18"/>
        </w:rPr>
        <w:t xml:space="preserve">Copyright © </w:t>
      </w:r>
    </w:p>
    <w:p w14:paraId="350E0F36" w14:textId="3EB11B46" w:rsidR="005D0B6C" w:rsidRDefault="00015051" w:rsidP="00015051">
      <w:pPr>
        <w:pStyle w:val="05standaardzonderafstand"/>
        <w:rPr>
          <w:rStyle w:val="07minisubtekst"/>
          <w:sz w:val="18"/>
          <w:szCs w:val="18"/>
        </w:rPr>
      </w:pPr>
      <w:r w:rsidRPr="00015051">
        <w:rPr>
          <w:rStyle w:val="07minisubtekst"/>
          <w:sz w:val="18"/>
          <w:szCs w:val="18"/>
        </w:rPr>
        <w:t xml:space="preserve">Dit verhaal is gemaakt door Koninklijke Kentalis </w:t>
      </w:r>
      <w:r>
        <w:rPr>
          <w:rStyle w:val="07minisubtekst"/>
          <w:sz w:val="18"/>
          <w:szCs w:val="18"/>
        </w:rPr>
        <w:t xml:space="preserve">voor Deelkracht </w:t>
      </w:r>
      <w:r w:rsidRPr="00015051">
        <w:rPr>
          <w:rStyle w:val="07minisubtekst"/>
          <w:sz w:val="18"/>
          <w:szCs w:val="18"/>
        </w:rPr>
        <w:t xml:space="preserve">en er berust copyright op. Het logo </w:t>
      </w:r>
      <w:r w:rsidRPr="00FD2385">
        <w:rPr>
          <w:rStyle w:val="07minisubtekst"/>
          <w:sz w:val="18"/>
          <w:szCs w:val="18"/>
        </w:rPr>
        <w:t>van</w:t>
      </w:r>
      <w:r w:rsidRPr="00015051">
        <w:rPr>
          <w:rStyle w:val="07minisubtekst"/>
          <w:sz w:val="18"/>
          <w:szCs w:val="18"/>
        </w:rPr>
        <w:t xml:space="preserve"> Zintuigenverhal</w:t>
      </w:r>
      <w:r w:rsidR="00FD2385">
        <w:rPr>
          <w:rStyle w:val="07minisubtekst"/>
          <w:sz w:val="18"/>
          <w:szCs w:val="18"/>
        </w:rPr>
        <w:t>en</w:t>
      </w:r>
      <w:r w:rsidRPr="00015051">
        <w:rPr>
          <w:rStyle w:val="07minisubtekst"/>
          <w:sz w:val="18"/>
          <w:szCs w:val="18"/>
        </w:rPr>
        <w:t xml:space="preserve"> en de foto’s mogen niet zonder toestemming voor andere materialen gebruikt worden.</w:t>
      </w:r>
      <w:r>
        <w:rPr>
          <w:rStyle w:val="07minisubtekst"/>
          <w:sz w:val="18"/>
          <w:szCs w:val="18"/>
        </w:rPr>
        <w:t xml:space="preserve"> </w:t>
      </w:r>
    </w:p>
    <w:p w14:paraId="78A0BC23" w14:textId="7A7D234F" w:rsidR="00015051" w:rsidRDefault="00015051" w:rsidP="00015051">
      <w:pPr>
        <w:pStyle w:val="05standaardzonderafstand"/>
        <w:rPr>
          <w:rStyle w:val="07minisubtekst"/>
          <w:sz w:val="18"/>
          <w:szCs w:val="18"/>
        </w:rPr>
      </w:pPr>
      <w:r>
        <w:rPr>
          <w:rFonts w:eastAsia="Calibri" w:cs="Arial"/>
          <w:noProof/>
          <w:sz w:val="18"/>
          <w:szCs w:val="18"/>
        </w:rPr>
        <w:drawing>
          <wp:anchor distT="0" distB="0" distL="114300" distR="114300" simplePos="0" relativeHeight="251660288" behindDoc="0" locked="0" layoutInCell="1" allowOverlap="1" wp14:anchorId="6BEFD158" wp14:editId="2D7BEE80">
            <wp:simplePos x="0" y="0"/>
            <wp:positionH relativeFrom="column">
              <wp:posOffset>-103505</wp:posOffset>
            </wp:positionH>
            <wp:positionV relativeFrom="paragraph">
              <wp:posOffset>139065</wp:posOffset>
            </wp:positionV>
            <wp:extent cx="3346704" cy="396240"/>
            <wp:effectExtent l="0" t="0" r="6350" b="3810"/>
            <wp:wrapNone/>
            <wp:docPr id="13972373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37373" name="Afbeelding 139723737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46704" cy="396240"/>
                    </a:xfrm>
                    <a:prstGeom prst="rect">
                      <a:avLst/>
                    </a:prstGeom>
                  </pic:spPr>
                </pic:pic>
              </a:graphicData>
            </a:graphic>
          </wp:anchor>
        </w:drawing>
      </w:r>
    </w:p>
    <w:bookmarkEnd w:id="1"/>
    <w:p w14:paraId="471BD820" w14:textId="5D46A6E2" w:rsidR="00015051" w:rsidRPr="00015051" w:rsidRDefault="00015051" w:rsidP="00015051">
      <w:pPr>
        <w:pStyle w:val="05standaardzonderafstand"/>
        <w:rPr>
          <w:rStyle w:val="07minisubtekst"/>
          <w:sz w:val="18"/>
          <w:szCs w:val="18"/>
        </w:rPr>
      </w:pPr>
    </w:p>
    <w:sectPr w:rsidR="00015051" w:rsidRPr="00015051" w:rsidSect="00FF48A2">
      <w:headerReference w:type="first" r:id="rId4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B0ADA" w14:textId="77777777" w:rsidR="00B152E7" w:rsidRDefault="00B152E7" w:rsidP="00B873F5">
      <w:pPr>
        <w:spacing w:after="0" w:line="240" w:lineRule="auto"/>
      </w:pPr>
      <w:r>
        <w:separator/>
      </w:r>
    </w:p>
  </w:endnote>
  <w:endnote w:type="continuationSeparator" w:id="0">
    <w:p w14:paraId="15A4D8B8" w14:textId="77777777" w:rsidR="00B152E7" w:rsidRDefault="00B152E7" w:rsidP="00B87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 500">
    <w:altName w:val="Calibri"/>
    <w:panose1 w:val="00000000000000000000"/>
    <w:charset w:val="00"/>
    <w:family w:val="modern"/>
    <w:notTrueType/>
    <w:pitch w:val="variable"/>
    <w:sig w:usb0="A00000AF" w:usb1="40000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67CED" w14:textId="77777777" w:rsidR="00B152E7" w:rsidRDefault="00B152E7" w:rsidP="00B873F5">
      <w:pPr>
        <w:spacing w:after="0" w:line="240" w:lineRule="auto"/>
      </w:pPr>
      <w:r>
        <w:separator/>
      </w:r>
    </w:p>
  </w:footnote>
  <w:footnote w:type="continuationSeparator" w:id="0">
    <w:p w14:paraId="6E451847" w14:textId="77777777" w:rsidR="00B152E7" w:rsidRDefault="00B152E7" w:rsidP="00B873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7D9C2" w14:textId="77777777" w:rsidR="00F55FDC" w:rsidRDefault="00F55FDC">
    <w:pPr>
      <w:pStyle w:val="Koptekst"/>
    </w:pPr>
    <w:r>
      <w:rPr>
        <w:noProof/>
      </w:rPr>
      <w:drawing>
        <wp:anchor distT="0" distB="0" distL="114300" distR="114300" simplePos="0" relativeHeight="251663360" behindDoc="0" locked="0" layoutInCell="1" allowOverlap="1" wp14:anchorId="0249A7FE" wp14:editId="5EBE69A7">
          <wp:simplePos x="0" y="0"/>
          <wp:positionH relativeFrom="page">
            <wp:align>right</wp:align>
          </wp:positionH>
          <wp:positionV relativeFrom="paragraph">
            <wp:posOffset>-428625</wp:posOffset>
          </wp:positionV>
          <wp:extent cx="2814955" cy="870585"/>
          <wp:effectExtent l="0" t="0" r="4445" b="5715"/>
          <wp:wrapThrough wrapText="bothSides">
            <wp:wrapPolygon edited="0">
              <wp:start x="0" y="0"/>
              <wp:lineTo x="0" y="21269"/>
              <wp:lineTo x="21488" y="21269"/>
              <wp:lineTo x="2148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14955" cy="8705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10ACC"/>
    <w:multiLevelType w:val="multilevel"/>
    <w:tmpl w:val="AB5EACD6"/>
    <w:lvl w:ilvl="0">
      <w:start w:val="1"/>
      <w:numFmt w:val="decimal"/>
      <w:pStyle w:val="02bsubkopboldnummeriek"/>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FD4680F"/>
    <w:multiLevelType w:val="hybridMultilevel"/>
    <w:tmpl w:val="3506B37A"/>
    <w:lvl w:ilvl="0" w:tplc="52E46228">
      <w:numFmt w:val="bullet"/>
      <w:lvlText w:val="•"/>
      <w:lvlJc w:val="left"/>
      <w:pPr>
        <w:ind w:left="1068" w:hanging="708"/>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332D66"/>
    <w:multiLevelType w:val="multilevel"/>
    <w:tmpl w:val="E3F2362A"/>
    <w:lvl w:ilvl="0">
      <w:start w:val="1"/>
      <w:numFmt w:val="decimal"/>
      <w:pStyle w:val="01bhoofdkopgenummerd"/>
      <w:lvlText w:val="%1"/>
      <w:lvlJc w:val="left"/>
      <w:pPr>
        <w:tabs>
          <w:tab w:val="num" w:pos="567"/>
        </w:tabs>
        <w:ind w:left="567" w:hanging="567"/>
      </w:pPr>
      <w:rPr>
        <w:rFonts w:ascii="Arial" w:hAnsi="Arial" w:hint="default"/>
        <w:sz w:val="36"/>
      </w:rPr>
    </w:lvl>
    <w:lvl w:ilvl="1">
      <w:start w:val="1"/>
      <w:numFmt w:val="decimal"/>
      <w:lvlText w:val="%1.%2"/>
      <w:lvlJc w:val="left"/>
      <w:pPr>
        <w:tabs>
          <w:tab w:val="num" w:pos="737"/>
        </w:tabs>
        <w:ind w:left="737" w:hanging="737"/>
      </w:pPr>
      <w:rPr>
        <w:rFonts w:ascii="Arial" w:hAnsi="Arial" w:hint="default"/>
        <w:sz w:val="28"/>
      </w:rPr>
    </w:lvl>
    <w:lvl w:ilvl="2">
      <w:start w:val="1"/>
      <w:numFmt w:val="decimal"/>
      <w:lvlText w:val="%1.%2.%3"/>
      <w:lvlJc w:val="left"/>
      <w:pPr>
        <w:tabs>
          <w:tab w:val="num" w:pos="907"/>
        </w:tabs>
        <w:ind w:left="907" w:hanging="907"/>
      </w:pPr>
      <w:rPr>
        <w:rFonts w:ascii="Arial" w:hAnsi="Arial" w:hint="default"/>
        <w:sz w:val="28"/>
      </w:rPr>
    </w:lvl>
    <w:lvl w:ilvl="3">
      <w:start w:val="1"/>
      <w:numFmt w:val="decimal"/>
      <w:lvlText w:val="%1.%2.%3.%4"/>
      <w:lvlJc w:val="left"/>
      <w:pPr>
        <w:tabs>
          <w:tab w:val="num" w:pos="1077"/>
        </w:tabs>
        <w:ind w:left="1077" w:hanging="1077"/>
      </w:pPr>
      <w:rPr>
        <w:rFonts w:ascii="Arial" w:hAnsi="Arial" w:hint="default"/>
        <w:sz w:val="28"/>
      </w:rPr>
    </w:lvl>
    <w:lvl w:ilvl="4">
      <w:start w:val="1"/>
      <w:numFmt w:val="decimal"/>
      <w:lvlText w:val="%1.%2.%3.%4.%5"/>
      <w:lvlJc w:val="left"/>
      <w:pPr>
        <w:tabs>
          <w:tab w:val="num" w:pos="1191"/>
        </w:tabs>
        <w:ind w:left="1191" w:hanging="1191"/>
      </w:pPr>
      <w:rPr>
        <w:rFonts w:ascii="Arial" w:hAnsi="Arial" w:hint="default"/>
        <w:sz w:val="28"/>
      </w:rPr>
    </w:lvl>
    <w:lvl w:ilvl="5">
      <w:start w:val="1"/>
      <w:numFmt w:val="decimal"/>
      <w:lvlText w:val="%1.%2.%3.%4.%5.%6"/>
      <w:lvlJc w:val="left"/>
      <w:pPr>
        <w:tabs>
          <w:tab w:val="num" w:pos="1361"/>
        </w:tabs>
        <w:ind w:left="1361" w:hanging="1361"/>
      </w:pPr>
      <w:rPr>
        <w:rFonts w:ascii="Arial" w:hAnsi="Arial" w:hint="default"/>
        <w:sz w:val="28"/>
      </w:rPr>
    </w:lvl>
    <w:lvl w:ilvl="6">
      <w:start w:val="1"/>
      <w:numFmt w:val="decimal"/>
      <w:lvlText w:val="%1.%2.%3.%4.%5.%6.%7"/>
      <w:lvlJc w:val="left"/>
      <w:pPr>
        <w:tabs>
          <w:tab w:val="num" w:pos="1531"/>
        </w:tabs>
        <w:ind w:left="1531" w:hanging="1531"/>
      </w:pPr>
      <w:rPr>
        <w:rFonts w:ascii="Arial" w:hAnsi="Arial" w:hint="default"/>
        <w:sz w:val="28"/>
      </w:rPr>
    </w:lvl>
    <w:lvl w:ilvl="7">
      <w:start w:val="1"/>
      <w:numFmt w:val="decimal"/>
      <w:lvlText w:val="%1.%2.%3.%4.%5.%6.%7.%8"/>
      <w:lvlJc w:val="left"/>
      <w:pPr>
        <w:tabs>
          <w:tab w:val="num" w:pos="1701"/>
        </w:tabs>
        <w:ind w:left="1701" w:hanging="1701"/>
      </w:pPr>
      <w:rPr>
        <w:rFonts w:ascii="Arial" w:hAnsi="Arial" w:hint="default"/>
        <w:sz w:val="28"/>
      </w:rPr>
    </w:lvl>
    <w:lvl w:ilvl="8">
      <w:start w:val="1"/>
      <w:numFmt w:val="decimal"/>
      <w:lvlText w:val="%1.%2.%3.%4.%5.%6.%7.%8.%9"/>
      <w:lvlJc w:val="left"/>
      <w:pPr>
        <w:tabs>
          <w:tab w:val="num" w:pos="1871"/>
        </w:tabs>
        <w:ind w:left="1871" w:hanging="1871"/>
      </w:pPr>
      <w:rPr>
        <w:rFonts w:ascii="Arial" w:hAnsi="Arial" w:hint="default"/>
        <w:sz w:val="28"/>
      </w:rPr>
    </w:lvl>
  </w:abstractNum>
  <w:abstractNum w:abstractNumId="3" w15:restartNumberingAfterBreak="0">
    <w:nsid w:val="25AE4271"/>
    <w:multiLevelType w:val="multilevel"/>
    <w:tmpl w:val="9228B6DC"/>
    <w:lvl w:ilvl="0">
      <w:start w:val="1"/>
      <w:numFmt w:val="decimal"/>
      <w:pStyle w:val="06bopsomminggenummerd"/>
      <w:lvlText w:val="%1"/>
      <w:lvlJc w:val="left"/>
      <w:pPr>
        <w:tabs>
          <w:tab w:val="num" w:pos="425"/>
        </w:tabs>
        <w:ind w:left="425" w:hanging="425"/>
      </w:pPr>
      <w:rPr>
        <w:rFonts w:hint="default"/>
        <w:sz w:val="32"/>
        <w:szCs w:val="32"/>
      </w:rPr>
    </w:lvl>
    <w:lvl w:ilvl="1">
      <w:start w:val="1"/>
      <w:numFmt w:val="lowerLetter"/>
      <w:lvlText w:val="%2"/>
      <w:lvlJc w:val="left"/>
      <w:pPr>
        <w:tabs>
          <w:tab w:val="num" w:pos="851"/>
        </w:tabs>
        <w:ind w:left="851" w:hanging="426"/>
      </w:pPr>
      <w:rPr>
        <w:rFonts w:hint="default"/>
      </w:rPr>
    </w:lvl>
    <w:lvl w:ilvl="2">
      <w:start w:val="1"/>
      <w:numFmt w:val="bullet"/>
      <w:lvlText w:val="-"/>
      <w:lvlJc w:val="left"/>
      <w:pPr>
        <w:tabs>
          <w:tab w:val="num" w:pos="1276"/>
        </w:tabs>
        <w:ind w:left="1276" w:hanging="425"/>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2D5D09CC"/>
    <w:multiLevelType w:val="multilevel"/>
    <w:tmpl w:val="02B404A4"/>
    <w:lvl w:ilvl="0">
      <w:start w:val="1"/>
      <w:numFmt w:val="bullet"/>
      <w:pStyle w:val="06opsommingbullets"/>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1" w:hanging="426"/>
      </w:pPr>
      <w:rPr>
        <w:rFonts w:ascii="Symbol" w:hAnsi="Symbol" w:hint="default"/>
      </w:rPr>
    </w:lvl>
    <w:lvl w:ilvl="2">
      <w:start w:val="1"/>
      <w:numFmt w:val="bullet"/>
      <w:lvlText w:val=""/>
      <w:lvlJc w:val="left"/>
      <w:pPr>
        <w:tabs>
          <w:tab w:val="num" w:pos="1275"/>
        </w:tabs>
        <w:ind w:left="1276" w:hanging="426"/>
      </w:pPr>
      <w:rPr>
        <w:rFonts w:ascii="Symbol" w:hAnsi="Symbol" w:hint="default"/>
      </w:rPr>
    </w:lvl>
    <w:lvl w:ilvl="3">
      <w:start w:val="1"/>
      <w:numFmt w:val="bullet"/>
      <w:lvlText w:val=""/>
      <w:lvlJc w:val="left"/>
      <w:pPr>
        <w:tabs>
          <w:tab w:val="num" w:pos="1700"/>
        </w:tabs>
        <w:ind w:left="1701" w:hanging="426"/>
      </w:pPr>
      <w:rPr>
        <w:rFonts w:ascii="Symbol" w:hAnsi="Symbol" w:hint="default"/>
      </w:rPr>
    </w:lvl>
    <w:lvl w:ilvl="4">
      <w:start w:val="1"/>
      <w:numFmt w:val="bullet"/>
      <w:lvlText w:val=""/>
      <w:lvlJc w:val="left"/>
      <w:pPr>
        <w:tabs>
          <w:tab w:val="num" w:pos="2125"/>
        </w:tabs>
        <w:ind w:left="2126" w:hanging="426"/>
      </w:pPr>
      <w:rPr>
        <w:rFonts w:ascii="Symbol" w:hAnsi="Symbol" w:hint="default"/>
      </w:rPr>
    </w:lvl>
    <w:lvl w:ilvl="5">
      <w:start w:val="1"/>
      <w:numFmt w:val="bullet"/>
      <w:lvlText w:val=""/>
      <w:lvlJc w:val="left"/>
      <w:pPr>
        <w:tabs>
          <w:tab w:val="num" w:pos="2550"/>
        </w:tabs>
        <w:ind w:left="2552" w:hanging="427"/>
      </w:pPr>
      <w:rPr>
        <w:rFonts w:ascii="Symbol" w:hAnsi="Symbol" w:hint="default"/>
      </w:rPr>
    </w:lvl>
    <w:lvl w:ilvl="6">
      <w:start w:val="1"/>
      <w:numFmt w:val="bullet"/>
      <w:lvlText w:val=""/>
      <w:lvlJc w:val="left"/>
      <w:pPr>
        <w:tabs>
          <w:tab w:val="num" w:pos="2975"/>
        </w:tabs>
        <w:ind w:left="2977" w:hanging="427"/>
      </w:pPr>
      <w:rPr>
        <w:rFonts w:ascii="Symbol" w:hAnsi="Symbol" w:hint="default"/>
      </w:rPr>
    </w:lvl>
    <w:lvl w:ilvl="7">
      <w:start w:val="1"/>
      <w:numFmt w:val="bullet"/>
      <w:lvlText w:val=""/>
      <w:lvlJc w:val="left"/>
      <w:pPr>
        <w:tabs>
          <w:tab w:val="num" w:pos="3400"/>
        </w:tabs>
        <w:ind w:left="3402" w:hanging="427"/>
      </w:pPr>
      <w:rPr>
        <w:rFonts w:ascii="Symbol" w:hAnsi="Symbol" w:hint="default"/>
      </w:rPr>
    </w:lvl>
    <w:lvl w:ilvl="8">
      <w:start w:val="1"/>
      <w:numFmt w:val="bullet"/>
      <w:lvlText w:val=""/>
      <w:lvlJc w:val="left"/>
      <w:pPr>
        <w:tabs>
          <w:tab w:val="num" w:pos="3825"/>
        </w:tabs>
        <w:ind w:left="3827" w:hanging="427"/>
      </w:pPr>
      <w:rPr>
        <w:rFonts w:ascii="Symbol" w:hAnsi="Symbol" w:hint="default"/>
      </w:rPr>
    </w:lvl>
  </w:abstractNum>
  <w:abstractNum w:abstractNumId="5" w15:restartNumberingAfterBreak="0">
    <w:nsid w:val="33E50CA6"/>
    <w:multiLevelType w:val="multilevel"/>
    <w:tmpl w:val="C7D02C9C"/>
    <w:lvl w:ilvl="0">
      <w:start w:val="1"/>
      <w:numFmt w:val="decimal"/>
      <w:pStyle w:val="03bsubkopnumcursief"/>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4375622"/>
    <w:multiLevelType w:val="hybridMultilevel"/>
    <w:tmpl w:val="6124F6DA"/>
    <w:lvl w:ilvl="0" w:tplc="52E46228">
      <w:numFmt w:val="bullet"/>
      <w:lvlText w:val="•"/>
      <w:lvlJc w:val="left"/>
      <w:pPr>
        <w:ind w:left="1068" w:hanging="708"/>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BA081F"/>
    <w:multiLevelType w:val="hybridMultilevel"/>
    <w:tmpl w:val="7B40B11C"/>
    <w:lvl w:ilvl="0" w:tplc="28DE286E">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E6B55C9"/>
    <w:multiLevelType w:val="hybridMultilevel"/>
    <w:tmpl w:val="A05C8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D56641"/>
    <w:multiLevelType w:val="multilevel"/>
    <w:tmpl w:val="449EEB0A"/>
    <w:lvl w:ilvl="0">
      <w:start w:val="1"/>
      <w:numFmt w:val="lowerLetter"/>
      <w:pStyle w:val="06copsommingalfabetisch"/>
      <w:lvlText w:val="%1"/>
      <w:lvlJc w:val="left"/>
      <w:pPr>
        <w:tabs>
          <w:tab w:val="num" w:pos="425"/>
        </w:tabs>
        <w:ind w:left="425" w:hanging="425"/>
      </w:pPr>
      <w:rPr>
        <w:rFonts w:hint="default"/>
      </w:rPr>
    </w:lvl>
    <w:lvl w:ilvl="1">
      <w:start w:val="1"/>
      <w:numFmt w:val="decimal"/>
      <w:lvlText w:val="%2"/>
      <w:lvlJc w:val="left"/>
      <w:pPr>
        <w:tabs>
          <w:tab w:val="num" w:pos="851"/>
        </w:tabs>
        <w:ind w:left="851" w:hanging="426"/>
      </w:pPr>
      <w:rPr>
        <w:rFonts w:hint="default"/>
      </w:rPr>
    </w:lvl>
    <w:lvl w:ilvl="2">
      <w:start w:val="1"/>
      <w:numFmt w:val="bullet"/>
      <w:lvlText w:val="-"/>
      <w:lvlJc w:val="left"/>
      <w:pPr>
        <w:tabs>
          <w:tab w:val="num" w:pos="1276"/>
        </w:tabs>
        <w:ind w:left="1636" w:hanging="785"/>
      </w:pPr>
      <w:rPr>
        <w:rFonts w:ascii="Arial" w:hAnsi="Arial" w:hint="default"/>
      </w:rPr>
    </w:lvl>
    <w:lvl w:ilvl="3">
      <w:start w:val="1"/>
      <w:numFmt w:val="bullet"/>
      <w:lvlText w:val="-"/>
      <w:lvlJc w:val="left"/>
      <w:pPr>
        <w:tabs>
          <w:tab w:val="num" w:pos="1701"/>
        </w:tabs>
        <w:ind w:left="1701" w:hanging="425"/>
      </w:pPr>
      <w:rPr>
        <w:rFonts w:ascii="Arial" w:hAnsi="Arial" w:hint="default"/>
      </w:rPr>
    </w:lvl>
    <w:lvl w:ilvl="4">
      <w:start w:val="1"/>
      <w:numFmt w:val="bullet"/>
      <w:lvlText w:val="-"/>
      <w:lvlJc w:val="left"/>
      <w:pPr>
        <w:tabs>
          <w:tab w:val="num" w:pos="2126"/>
        </w:tabs>
        <w:ind w:left="2126" w:hanging="425"/>
      </w:pPr>
      <w:rPr>
        <w:rFonts w:ascii="Arial" w:hAnsi="Arial" w:hint="default"/>
      </w:rPr>
    </w:lvl>
    <w:lvl w:ilvl="5">
      <w:start w:val="1"/>
      <w:numFmt w:val="bullet"/>
      <w:lvlText w:val="-"/>
      <w:lvlJc w:val="left"/>
      <w:pPr>
        <w:tabs>
          <w:tab w:val="num" w:pos="2410"/>
        </w:tabs>
        <w:ind w:left="2410" w:hanging="284"/>
      </w:pPr>
      <w:rPr>
        <w:rFonts w:ascii="Arial" w:hAnsi="Arial" w:hint="default"/>
      </w:rPr>
    </w:lvl>
    <w:lvl w:ilvl="6">
      <w:start w:val="1"/>
      <w:numFmt w:val="bullet"/>
      <w:lvlText w:val="-"/>
      <w:lvlJc w:val="left"/>
      <w:pPr>
        <w:tabs>
          <w:tab w:val="num" w:pos="2410"/>
        </w:tabs>
        <w:ind w:left="2410" w:hanging="284"/>
      </w:pPr>
      <w:rPr>
        <w:rFonts w:ascii="Arial" w:hAnsi="Arial" w:hint="default"/>
      </w:rPr>
    </w:lvl>
    <w:lvl w:ilvl="7">
      <w:start w:val="1"/>
      <w:numFmt w:val="bullet"/>
      <w:lvlText w:val="-"/>
      <w:lvlJc w:val="left"/>
      <w:pPr>
        <w:tabs>
          <w:tab w:val="num" w:pos="2835"/>
        </w:tabs>
        <w:ind w:left="2835" w:hanging="425"/>
      </w:pPr>
      <w:rPr>
        <w:rFonts w:ascii="Arial" w:hAnsi="Arial" w:hint="default"/>
      </w:rPr>
    </w:lvl>
    <w:lvl w:ilvl="8">
      <w:start w:val="1"/>
      <w:numFmt w:val="bullet"/>
      <w:lvlText w:val="-"/>
      <w:lvlJc w:val="left"/>
      <w:pPr>
        <w:tabs>
          <w:tab w:val="num" w:pos="3260"/>
        </w:tabs>
        <w:ind w:left="3260" w:hanging="425"/>
      </w:pPr>
      <w:rPr>
        <w:rFonts w:ascii="Arial" w:hAnsi="Arial" w:hint="default"/>
      </w:rPr>
    </w:lvl>
  </w:abstractNum>
  <w:abstractNum w:abstractNumId="10" w15:restartNumberingAfterBreak="0">
    <w:nsid w:val="7BA67022"/>
    <w:multiLevelType w:val="hybridMultilevel"/>
    <w:tmpl w:val="710A0D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57044587">
    <w:abstractNumId w:val="10"/>
  </w:num>
  <w:num w:numId="2" w16cid:durableId="2081319983">
    <w:abstractNumId w:val="7"/>
  </w:num>
  <w:num w:numId="3" w16cid:durableId="1308512989">
    <w:abstractNumId w:val="4"/>
  </w:num>
  <w:num w:numId="4" w16cid:durableId="329675902">
    <w:abstractNumId w:val="2"/>
  </w:num>
  <w:num w:numId="5" w16cid:durableId="613826636">
    <w:abstractNumId w:val="0"/>
  </w:num>
  <w:num w:numId="6" w16cid:durableId="756370079">
    <w:abstractNumId w:val="5"/>
  </w:num>
  <w:num w:numId="7" w16cid:durableId="638730231">
    <w:abstractNumId w:val="3"/>
  </w:num>
  <w:num w:numId="8" w16cid:durableId="333732047">
    <w:abstractNumId w:val="9"/>
  </w:num>
  <w:num w:numId="9" w16cid:durableId="1401370131">
    <w:abstractNumId w:val="8"/>
  </w:num>
  <w:num w:numId="10" w16cid:durableId="474832032">
    <w:abstractNumId w:val="1"/>
  </w:num>
  <w:num w:numId="11" w16cid:durableId="11334029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attachedTemplate r:id="rId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4C2"/>
    <w:rsid w:val="00015051"/>
    <w:rsid w:val="000240B9"/>
    <w:rsid w:val="00027DE7"/>
    <w:rsid w:val="000329CC"/>
    <w:rsid w:val="00044919"/>
    <w:rsid w:val="000909B8"/>
    <w:rsid w:val="00096BFE"/>
    <w:rsid w:val="000D1F4B"/>
    <w:rsid w:val="000D7D5B"/>
    <w:rsid w:val="00106A19"/>
    <w:rsid w:val="00115C7F"/>
    <w:rsid w:val="0014420B"/>
    <w:rsid w:val="0016149B"/>
    <w:rsid w:val="00183FB8"/>
    <w:rsid w:val="001B62BB"/>
    <w:rsid w:val="001B6D4C"/>
    <w:rsid w:val="001F24D2"/>
    <w:rsid w:val="00262498"/>
    <w:rsid w:val="00271B44"/>
    <w:rsid w:val="00283FB7"/>
    <w:rsid w:val="002926FA"/>
    <w:rsid w:val="002A4BF8"/>
    <w:rsid w:val="002A7094"/>
    <w:rsid w:val="002C02A7"/>
    <w:rsid w:val="002D6E33"/>
    <w:rsid w:val="002E34D9"/>
    <w:rsid w:val="003343A8"/>
    <w:rsid w:val="00347B7F"/>
    <w:rsid w:val="003505D0"/>
    <w:rsid w:val="003A4272"/>
    <w:rsid w:val="003F342E"/>
    <w:rsid w:val="00433A48"/>
    <w:rsid w:val="00460F3A"/>
    <w:rsid w:val="004624ED"/>
    <w:rsid w:val="00481719"/>
    <w:rsid w:val="005154C8"/>
    <w:rsid w:val="00534605"/>
    <w:rsid w:val="00565F6B"/>
    <w:rsid w:val="00587742"/>
    <w:rsid w:val="005B0840"/>
    <w:rsid w:val="005B3ACC"/>
    <w:rsid w:val="005B4FC1"/>
    <w:rsid w:val="005D0B6C"/>
    <w:rsid w:val="005E4101"/>
    <w:rsid w:val="005F2A4E"/>
    <w:rsid w:val="005F30D6"/>
    <w:rsid w:val="00600AF6"/>
    <w:rsid w:val="00681AB2"/>
    <w:rsid w:val="006827CC"/>
    <w:rsid w:val="006B038D"/>
    <w:rsid w:val="006F2C53"/>
    <w:rsid w:val="006F4EF4"/>
    <w:rsid w:val="00711E66"/>
    <w:rsid w:val="00715D47"/>
    <w:rsid w:val="00735D61"/>
    <w:rsid w:val="0074013E"/>
    <w:rsid w:val="00750D0B"/>
    <w:rsid w:val="00756CA7"/>
    <w:rsid w:val="00792276"/>
    <w:rsid w:val="0079634B"/>
    <w:rsid w:val="007973A3"/>
    <w:rsid w:val="007A0B0A"/>
    <w:rsid w:val="007E4567"/>
    <w:rsid w:val="00821E1B"/>
    <w:rsid w:val="00823CFC"/>
    <w:rsid w:val="00832BDA"/>
    <w:rsid w:val="008626D9"/>
    <w:rsid w:val="008632E3"/>
    <w:rsid w:val="008864D5"/>
    <w:rsid w:val="008C5154"/>
    <w:rsid w:val="008C6DE9"/>
    <w:rsid w:val="008E20C6"/>
    <w:rsid w:val="008F46E3"/>
    <w:rsid w:val="008F5A13"/>
    <w:rsid w:val="008F772B"/>
    <w:rsid w:val="009C3861"/>
    <w:rsid w:val="00A01D4B"/>
    <w:rsid w:val="00A455FA"/>
    <w:rsid w:val="00A60D9F"/>
    <w:rsid w:val="00A82A36"/>
    <w:rsid w:val="00A830EE"/>
    <w:rsid w:val="00A853B2"/>
    <w:rsid w:val="00B152E7"/>
    <w:rsid w:val="00B15B2E"/>
    <w:rsid w:val="00B1665A"/>
    <w:rsid w:val="00B21FA4"/>
    <w:rsid w:val="00B31E50"/>
    <w:rsid w:val="00B66536"/>
    <w:rsid w:val="00B873F5"/>
    <w:rsid w:val="00BC5AA1"/>
    <w:rsid w:val="00C057E5"/>
    <w:rsid w:val="00C14785"/>
    <w:rsid w:val="00C3313A"/>
    <w:rsid w:val="00C936FD"/>
    <w:rsid w:val="00CD2061"/>
    <w:rsid w:val="00CE2C0B"/>
    <w:rsid w:val="00D227FD"/>
    <w:rsid w:val="00D27AAB"/>
    <w:rsid w:val="00D43B34"/>
    <w:rsid w:val="00D71D48"/>
    <w:rsid w:val="00D76CF1"/>
    <w:rsid w:val="00D773D7"/>
    <w:rsid w:val="00D91A2F"/>
    <w:rsid w:val="00D974C2"/>
    <w:rsid w:val="00DB5742"/>
    <w:rsid w:val="00DD4A7C"/>
    <w:rsid w:val="00DE399D"/>
    <w:rsid w:val="00E01C8B"/>
    <w:rsid w:val="00E04E07"/>
    <w:rsid w:val="00E431E2"/>
    <w:rsid w:val="00E450E7"/>
    <w:rsid w:val="00E51D78"/>
    <w:rsid w:val="00E55946"/>
    <w:rsid w:val="00E55BC4"/>
    <w:rsid w:val="00E70B81"/>
    <w:rsid w:val="00E77C3C"/>
    <w:rsid w:val="00E830C7"/>
    <w:rsid w:val="00F07772"/>
    <w:rsid w:val="00F373D2"/>
    <w:rsid w:val="00F46093"/>
    <w:rsid w:val="00F55FDC"/>
    <w:rsid w:val="00F60AC0"/>
    <w:rsid w:val="00F733C2"/>
    <w:rsid w:val="00FD2385"/>
    <w:rsid w:val="00FE4942"/>
    <w:rsid w:val="00FF48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D7E55E"/>
  <w15:chartTrackingRefBased/>
  <w15:docId w15:val="{0F0DA539-5892-40B7-98C5-BF5A77CA0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Normaal"/>
    <w:next w:val="Geenafstand"/>
    <w:rsid w:val="00681AB2"/>
  </w:style>
  <w:style w:type="paragraph" w:styleId="Kop1">
    <w:name w:val="heading 1"/>
    <w:basedOn w:val="Standaard"/>
    <w:next w:val="Standaard"/>
    <w:link w:val="Kop1Char"/>
    <w:uiPriority w:val="9"/>
    <w:rsid w:val="00756CA7"/>
    <w:pPr>
      <w:keepNext/>
      <w:keepLines/>
      <w:spacing w:before="240" w:after="0"/>
      <w:outlineLvl w:val="0"/>
    </w:pPr>
    <w:rPr>
      <w:rFonts w:asciiTheme="majorHAnsi" w:eastAsiaTheme="majorEastAsia" w:hAnsiTheme="majorHAnsi" w:cstheme="majorBidi"/>
      <w:b/>
      <w:color w:val="004C50" w:themeColor="accent1" w:themeShade="BF"/>
      <w:sz w:val="44"/>
      <w:szCs w:val="32"/>
    </w:rPr>
  </w:style>
  <w:style w:type="paragraph" w:styleId="Kop2">
    <w:name w:val="heading 2"/>
    <w:basedOn w:val="Standaard"/>
    <w:next w:val="Standaard"/>
    <w:link w:val="Kop2Char"/>
    <w:uiPriority w:val="9"/>
    <w:unhideWhenUsed/>
    <w:rsid w:val="0079634B"/>
    <w:pPr>
      <w:keepNext/>
      <w:keepLines/>
      <w:spacing w:before="40" w:after="0"/>
      <w:outlineLvl w:val="1"/>
    </w:pPr>
    <w:rPr>
      <w:rFonts w:asciiTheme="majorHAnsi" w:eastAsiaTheme="majorEastAsia" w:hAnsiTheme="majorHAnsi" w:cstheme="majorBidi"/>
      <w:color w:val="004C50"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873F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873F5"/>
  </w:style>
  <w:style w:type="paragraph" w:styleId="Voettekst">
    <w:name w:val="footer"/>
    <w:basedOn w:val="Standaard"/>
    <w:link w:val="VoettekstChar"/>
    <w:uiPriority w:val="99"/>
    <w:unhideWhenUsed/>
    <w:rsid w:val="00B873F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873F5"/>
  </w:style>
  <w:style w:type="character" w:customStyle="1" w:styleId="Kop1Char">
    <w:name w:val="Kop 1 Char"/>
    <w:basedOn w:val="Standaardalinea-lettertype"/>
    <w:link w:val="Kop1"/>
    <w:uiPriority w:val="9"/>
    <w:rsid w:val="00756CA7"/>
    <w:rPr>
      <w:rFonts w:asciiTheme="majorHAnsi" w:eastAsiaTheme="majorEastAsia" w:hAnsiTheme="majorHAnsi" w:cstheme="majorBidi"/>
      <w:b/>
      <w:color w:val="004C50" w:themeColor="accent1" w:themeShade="BF"/>
      <w:sz w:val="44"/>
      <w:szCs w:val="32"/>
    </w:rPr>
  </w:style>
  <w:style w:type="character" w:customStyle="1" w:styleId="Kop2Char">
    <w:name w:val="Kop 2 Char"/>
    <w:basedOn w:val="Standaardalinea-lettertype"/>
    <w:link w:val="Kop2"/>
    <w:uiPriority w:val="9"/>
    <w:rsid w:val="0079634B"/>
    <w:rPr>
      <w:rFonts w:asciiTheme="majorHAnsi" w:eastAsiaTheme="majorEastAsia" w:hAnsiTheme="majorHAnsi" w:cstheme="majorBidi"/>
      <w:color w:val="004C50" w:themeColor="accent1" w:themeShade="BF"/>
      <w:sz w:val="26"/>
      <w:szCs w:val="26"/>
    </w:rPr>
  </w:style>
  <w:style w:type="paragraph" w:customStyle="1" w:styleId="0101ahoofdkop">
    <w:name w:val="01  01a hoofdkop"/>
    <w:basedOn w:val="Kop1"/>
    <w:qFormat/>
    <w:rsid w:val="000329CC"/>
    <w:rPr>
      <w:color w:val="00676C" w:themeColor="accent1"/>
    </w:rPr>
  </w:style>
  <w:style w:type="paragraph" w:customStyle="1" w:styleId="z">
    <w:name w:val="z"/>
    <w:basedOn w:val="05standaardzonderafstand"/>
    <w:next w:val="Standaard"/>
    <w:link w:val="zChar"/>
    <w:rsid w:val="00E01C8B"/>
    <w:pPr>
      <w:keepNext/>
      <w:keepLines/>
      <w:spacing w:before="40" w:line="259" w:lineRule="auto"/>
      <w:outlineLvl w:val="1"/>
    </w:pPr>
    <w:rPr>
      <w:rFonts w:asciiTheme="majorHAnsi" w:eastAsiaTheme="majorEastAsia" w:hAnsiTheme="majorHAnsi" w:cstheme="majorBidi"/>
      <w:b/>
    </w:rPr>
  </w:style>
  <w:style w:type="paragraph" w:customStyle="1" w:styleId="03subkopbold">
    <w:name w:val="03 subkop bold"/>
    <w:basedOn w:val="Geenafstand"/>
    <w:next w:val="Standaard"/>
    <w:link w:val="03subkopboldChar"/>
    <w:autoRedefine/>
    <w:rsid w:val="00262498"/>
    <w:rPr>
      <w:b/>
      <w:color w:val="00676C" w:themeColor="accent1"/>
      <w:sz w:val="26"/>
      <w:szCs w:val="32"/>
    </w:rPr>
  </w:style>
  <w:style w:type="paragraph" w:styleId="Geenafstand">
    <w:name w:val="No Spacing"/>
    <w:aliases w:val="Normale tekst"/>
    <w:link w:val="GeenafstandChar"/>
    <w:uiPriority w:val="1"/>
    <w:qFormat/>
    <w:rsid w:val="006B038D"/>
    <w:pPr>
      <w:spacing w:after="0" w:line="240" w:lineRule="auto"/>
    </w:pPr>
  </w:style>
  <w:style w:type="paragraph" w:styleId="Kopvaninhoudsopgave">
    <w:name w:val="TOC Heading"/>
    <w:aliases w:val="Inhoudsopgave"/>
    <w:basedOn w:val="Kop1"/>
    <w:next w:val="Standaard"/>
    <w:uiPriority w:val="39"/>
    <w:unhideWhenUsed/>
    <w:qFormat/>
    <w:rsid w:val="002A4BF8"/>
    <w:pPr>
      <w:outlineLvl w:val="9"/>
    </w:pPr>
    <w:rPr>
      <w:color w:val="00676C"/>
      <w:lang w:val="en-US"/>
    </w:rPr>
  </w:style>
  <w:style w:type="paragraph" w:styleId="Inhopg1">
    <w:name w:val="toc 1"/>
    <w:basedOn w:val="Standaard"/>
    <w:next w:val="Standaard"/>
    <w:autoRedefine/>
    <w:uiPriority w:val="39"/>
    <w:unhideWhenUsed/>
    <w:rsid w:val="00821E1B"/>
    <w:pPr>
      <w:spacing w:after="100"/>
    </w:pPr>
  </w:style>
  <w:style w:type="character" w:styleId="Hyperlink">
    <w:name w:val="Hyperlink"/>
    <w:basedOn w:val="Standaardalinea-lettertype"/>
    <w:uiPriority w:val="99"/>
    <w:unhideWhenUsed/>
    <w:rsid w:val="00821E1B"/>
    <w:rPr>
      <w:color w:val="0563C1" w:themeColor="hyperlink"/>
      <w:u w:val="single"/>
    </w:rPr>
  </w:style>
  <w:style w:type="character" w:styleId="Tekstvantijdelijkeaanduiding">
    <w:name w:val="Placeholder Text"/>
    <w:basedOn w:val="Standaardalinea-lettertype"/>
    <w:uiPriority w:val="99"/>
    <w:semiHidden/>
    <w:rsid w:val="00044919"/>
    <w:rPr>
      <w:color w:val="808080"/>
    </w:rPr>
  </w:style>
  <w:style w:type="paragraph" w:styleId="Inhopg2">
    <w:name w:val="toc 2"/>
    <w:basedOn w:val="Standaard"/>
    <w:next w:val="Standaard"/>
    <w:autoRedefine/>
    <w:uiPriority w:val="39"/>
    <w:unhideWhenUsed/>
    <w:rsid w:val="00600AF6"/>
    <w:pPr>
      <w:spacing w:after="100"/>
      <w:ind w:left="220"/>
    </w:pPr>
  </w:style>
  <w:style w:type="paragraph" w:customStyle="1" w:styleId="Museonormaal">
    <w:name w:val="Museo normaal"/>
    <w:qFormat/>
    <w:rsid w:val="005B4FC1"/>
    <w:rPr>
      <w:rFonts w:ascii="Museo 500" w:hAnsi="Museo 500"/>
    </w:rPr>
  </w:style>
  <w:style w:type="paragraph" w:styleId="Inhopg3">
    <w:name w:val="toc 3"/>
    <w:basedOn w:val="Standaard"/>
    <w:next w:val="Standaard"/>
    <w:autoRedefine/>
    <w:uiPriority w:val="39"/>
    <w:unhideWhenUsed/>
    <w:rsid w:val="008632E3"/>
    <w:pPr>
      <w:spacing w:after="100"/>
      <w:ind w:left="440"/>
    </w:pPr>
    <w:rPr>
      <w:rFonts w:eastAsiaTheme="minorEastAsia" w:cs="Times New Roman"/>
      <w:lang w:val="en-US"/>
    </w:rPr>
  </w:style>
  <w:style w:type="paragraph" w:customStyle="1" w:styleId="Subkopcursief">
    <w:name w:val="Subkop cursief"/>
    <w:basedOn w:val="Standaard"/>
    <w:next w:val="Standaard"/>
    <w:link w:val="SubkopcursiefChar"/>
    <w:rsid w:val="00756CA7"/>
    <w:rPr>
      <w:bCs/>
      <w:i/>
      <w:color w:val="00676C" w:themeColor="accent1"/>
      <w:sz w:val="26"/>
    </w:rPr>
  </w:style>
  <w:style w:type="character" w:customStyle="1" w:styleId="SubkopcursiefChar">
    <w:name w:val="Subkop cursief Char"/>
    <w:basedOn w:val="Standaardalinea-lettertype"/>
    <w:link w:val="Subkopcursief"/>
    <w:rsid w:val="00756CA7"/>
    <w:rPr>
      <w:bCs/>
      <w:i/>
      <w:color w:val="00676C" w:themeColor="accent1"/>
      <w:sz w:val="26"/>
    </w:rPr>
  </w:style>
  <w:style w:type="character" w:customStyle="1" w:styleId="03subkopboldChar">
    <w:name w:val="03 subkop bold Char"/>
    <w:basedOn w:val="Kop2Char"/>
    <w:link w:val="03subkopbold"/>
    <w:rsid w:val="00262498"/>
    <w:rPr>
      <w:rFonts w:asciiTheme="majorHAnsi" w:eastAsiaTheme="majorEastAsia" w:hAnsiTheme="majorHAnsi" w:cstheme="majorBidi"/>
      <w:b/>
      <w:color w:val="00676C" w:themeColor="accent1"/>
      <w:sz w:val="26"/>
      <w:szCs w:val="32"/>
    </w:rPr>
  </w:style>
  <w:style w:type="character" w:customStyle="1" w:styleId="zChar">
    <w:name w:val="z Char"/>
    <w:basedOn w:val="03subkopboldChar"/>
    <w:link w:val="z"/>
    <w:rsid w:val="008C5154"/>
    <w:rPr>
      <w:rFonts w:asciiTheme="majorHAnsi" w:eastAsiaTheme="majorEastAsia" w:hAnsiTheme="majorHAnsi" w:cstheme="majorBidi"/>
      <w:b/>
      <w:color w:val="00676C" w:themeColor="accent1"/>
      <w:sz w:val="26"/>
      <w:szCs w:val="32"/>
    </w:rPr>
  </w:style>
  <w:style w:type="paragraph" w:customStyle="1" w:styleId="00titel1voorblad">
    <w:name w:val="00 titel 1 voorblad"/>
    <w:basedOn w:val="Standaard"/>
    <w:link w:val="00titel1voorbladChar"/>
    <w:rsid w:val="0014420B"/>
    <w:pPr>
      <w:spacing w:after="0" w:line="240" w:lineRule="auto"/>
    </w:pPr>
    <w:rPr>
      <w:rFonts w:cstheme="minorHAnsi"/>
      <w:b/>
      <w:bCs/>
      <w:color w:val="009A93"/>
      <w:sz w:val="40"/>
      <w:szCs w:val="40"/>
    </w:rPr>
  </w:style>
  <w:style w:type="paragraph" w:customStyle="1" w:styleId="00titel2voorblad">
    <w:name w:val="00 titel 2 voorblad"/>
    <w:basedOn w:val="Standaard"/>
    <w:link w:val="00titel2voorbladChar"/>
    <w:rsid w:val="008626D9"/>
    <w:rPr>
      <w:b/>
      <w:bCs/>
      <w:color w:val="00676C"/>
      <w:sz w:val="96"/>
      <w:szCs w:val="96"/>
    </w:rPr>
  </w:style>
  <w:style w:type="character" w:customStyle="1" w:styleId="00titel1voorbladChar">
    <w:name w:val="00 titel 1 voorblad Char"/>
    <w:basedOn w:val="Standaardalinea-lettertype"/>
    <w:link w:val="00titel1voorblad"/>
    <w:rsid w:val="0014420B"/>
    <w:rPr>
      <w:rFonts w:cstheme="minorHAnsi"/>
      <w:b/>
      <w:bCs/>
      <w:color w:val="009A93"/>
      <w:sz w:val="40"/>
      <w:szCs w:val="40"/>
    </w:rPr>
  </w:style>
  <w:style w:type="paragraph" w:customStyle="1" w:styleId="03subkopcursief">
    <w:name w:val="03 subkop cursief"/>
    <w:basedOn w:val="Standaard"/>
    <w:next w:val="Standaard"/>
    <w:link w:val="03subkopcursiefChar"/>
    <w:qFormat/>
    <w:rsid w:val="008626D9"/>
    <w:rPr>
      <w:i/>
      <w:color w:val="00676C" w:themeColor="accent1"/>
      <w:sz w:val="26"/>
    </w:rPr>
  </w:style>
  <w:style w:type="character" w:customStyle="1" w:styleId="00titel2voorbladChar">
    <w:name w:val="00 titel 2 voorblad Char"/>
    <w:basedOn w:val="Standaardalinea-lettertype"/>
    <w:link w:val="00titel2voorblad"/>
    <w:rsid w:val="008626D9"/>
    <w:rPr>
      <w:b/>
      <w:bCs/>
      <w:color w:val="00676C"/>
      <w:sz w:val="96"/>
      <w:szCs w:val="96"/>
    </w:rPr>
  </w:style>
  <w:style w:type="paragraph" w:customStyle="1" w:styleId="04Standaardmetregelafstand">
    <w:name w:val="04 Standaard met regelafstand"/>
    <w:basedOn w:val="Standaard"/>
    <w:link w:val="04StandaardmetregelafstandChar"/>
    <w:qFormat/>
    <w:rsid w:val="007A0B0A"/>
  </w:style>
  <w:style w:type="character" w:customStyle="1" w:styleId="03subkopcursiefChar">
    <w:name w:val="03 subkop cursief Char"/>
    <w:basedOn w:val="Standaardalinea-lettertype"/>
    <w:link w:val="03subkopcursief"/>
    <w:rsid w:val="008626D9"/>
    <w:rPr>
      <w:i/>
      <w:color w:val="00676C" w:themeColor="accent1"/>
      <w:sz w:val="26"/>
    </w:rPr>
  </w:style>
  <w:style w:type="paragraph" w:customStyle="1" w:styleId="04bstandaardboldmetregelafstand">
    <w:name w:val="04b standaard bold met regelafstand"/>
    <w:basedOn w:val="Standaard"/>
    <w:link w:val="04bstandaardboldmetregelafstandChar"/>
    <w:rsid w:val="007A0B0A"/>
    <w:rPr>
      <w:b/>
      <w:bCs/>
    </w:rPr>
  </w:style>
  <w:style w:type="character" w:customStyle="1" w:styleId="04StandaardmetregelafstandChar">
    <w:name w:val="04 Standaard met regelafstand Char"/>
    <w:basedOn w:val="Standaardalinea-lettertype"/>
    <w:link w:val="04Standaardmetregelafstand"/>
    <w:rsid w:val="007A0B0A"/>
  </w:style>
  <w:style w:type="paragraph" w:customStyle="1" w:styleId="04cstandaardcursiefmetregelafstand">
    <w:name w:val="04c standaard cursief met regelafstand"/>
    <w:basedOn w:val="Standaard"/>
    <w:link w:val="04cstandaardcursiefmetregelafstandChar"/>
    <w:qFormat/>
    <w:rsid w:val="007A0B0A"/>
    <w:rPr>
      <w:bCs/>
      <w:i/>
      <w:iCs/>
    </w:rPr>
  </w:style>
  <w:style w:type="character" w:customStyle="1" w:styleId="04bstandaardboldmetregelafstandChar">
    <w:name w:val="04b standaard bold met regelafstand Char"/>
    <w:basedOn w:val="Standaardalinea-lettertype"/>
    <w:link w:val="04bstandaardboldmetregelafstand"/>
    <w:rsid w:val="007A0B0A"/>
    <w:rPr>
      <w:b/>
      <w:bCs/>
    </w:rPr>
  </w:style>
  <w:style w:type="paragraph" w:customStyle="1" w:styleId="05standaardzonderafstand">
    <w:name w:val="05 standaard zonder afstand"/>
    <w:basedOn w:val="Geenafstand"/>
    <w:link w:val="05standaardzonderafstandChar"/>
    <w:qFormat/>
    <w:rsid w:val="00A60D9F"/>
  </w:style>
  <w:style w:type="character" w:customStyle="1" w:styleId="04cstandaardcursiefmetregelafstandChar">
    <w:name w:val="04c standaard cursief met regelafstand Char"/>
    <w:basedOn w:val="Standaardalinea-lettertype"/>
    <w:link w:val="04cstandaardcursiefmetregelafstand"/>
    <w:rsid w:val="007A0B0A"/>
    <w:rPr>
      <w:bCs/>
      <w:i/>
      <w:iCs/>
    </w:rPr>
  </w:style>
  <w:style w:type="paragraph" w:customStyle="1" w:styleId="05bstandaardboldzonderafstand">
    <w:name w:val="05b standaard bold zonder afstand"/>
    <w:basedOn w:val="05standaardzonderafstand"/>
    <w:rsid w:val="00A60D9F"/>
    <w:rPr>
      <w:b/>
      <w:bCs/>
    </w:rPr>
  </w:style>
  <w:style w:type="character" w:customStyle="1" w:styleId="GeenafstandChar">
    <w:name w:val="Geen afstand Char"/>
    <w:aliases w:val="Normale tekst Char"/>
    <w:basedOn w:val="Standaardalinea-lettertype"/>
    <w:link w:val="Geenafstand"/>
    <w:uiPriority w:val="1"/>
    <w:rsid w:val="00A60D9F"/>
  </w:style>
  <w:style w:type="character" w:customStyle="1" w:styleId="05standaardzonderafstandChar">
    <w:name w:val="05 standaard zonder afstand Char"/>
    <w:basedOn w:val="GeenafstandChar"/>
    <w:link w:val="05standaardzonderafstand"/>
    <w:rsid w:val="00A60D9F"/>
  </w:style>
  <w:style w:type="paragraph" w:customStyle="1" w:styleId="05cstandaardcursiefzonderafstand">
    <w:name w:val="05c standaard cursief zonder afstand"/>
    <w:basedOn w:val="Geenafstand"/>
    <w:link w:val="05cstandaardcursiefzonderafstandChar"/>
    <w:qFormat/>
    <w:rsid w:val="00A60D9F"/>
    <w:rPr>
      <w:bCs/>
      <w:i/>
      <w:iCs/>
    </w:rPr>
  </w:style>
  <w:style w:type="paragraph" w:customStyle="1" w:styleId="00bkopinhoudsopgave">
    <w:name w:val="00b kop inhoudsopgave"/>
    <w:basedOn w:val="Kopvaninhoudsopgave"/>
    <w:rsid w:val="00A60D9F"/>
  </w:style>
  <w:style w:type="character" w:customStyle="1" w:styleId="05cstandaardcursiefzonderafstandChar">
    <w:name w:val="05c standaard cursief zonder afstand Char"/>
    <w:basedOn w:val="GeenafstandChar"/>
    <w:link w:val="05cstandaardcursiefzonderafstand"/>
    <w:rsid w:val="00A60D9F"/>
    <w:rPr>
      <w:bCs/>
      <w:i/>
      <w:iCs/>
    </w:rPr>
  </w:style>
  <w:style w:type="paragraph" w:customStyle="1" w:styleId="01bhoofdkopgenummerd">
    <w:name w:val="01b hoofdkop genummerd"/>
    <w:basedOn w:val="Standaard"/>
    <w:next w:val="Standaard"/>
    <w:qFormat/>
    <w:rsid w:val="00CD2061"/>
    <w:pPr>
      <w:numPr>
        <w:numId w:val="4"/>
      </w:numPr>
      <w:spacing w:after="0" w:line="240" w:lineRule="atLeast"/>
    </w:pPr>
    <w:rPr>
      <w:rFonts w:eastAsia="Calibri" w:cs="Arial"/>
      <w:b/>
      <w:color w:val="00676C" w:themeColor="accent1"/>
      <w:position w:val="10"/>
      <w:sz w:val="44"/>
      <w:szCs w:val="26"/>
    </w:rPr>
  </w:style>
  <w:style w:type="paragraph" w:customStyle="1" w:styleId="06opsommingbullets">
    <w:name w:val="06 opsomming bullets"/>
    <w:basedOn w:val="05standaardzonderafstand"/>
    <w:rsid w:val="00115C7F"/>
    <w:pPr>
      <w:numPr>
        <w:numId w:val="3"/>
      </w:numPr>
    </w:pPr>
  </w:style>
  <w:style w:type="paragraph" w:customStyle="1" w:styleId="02bsubkopboldnummeriek">
    <w:name w:val="02b subkop bold nummeriek"/>
    <w:basedOn w:val="Standaard"/>
    <w:next w:val="Standaard"/>
    <w:link w:val="02bsubkopboldnummeriekChar"/>
    <w:qFormat/>
    <w:rsid w:val="00CD2061"/>
    <w:pPr>
      <w:numPr>
        <w:numId w:val="5"/>
      </w:numPr>
      <w:spacing w:after="0" w:line="280" w:lineRule="atLeast"/>
    </w:pPr>
    <w:rPr>
      <w:rFonts w:eastAsia="Calibri" w:cs="Arial"/>
      <w:b/>
      <w:color w:val="00676C" w:themeColor="accent1"/>
      <w:sz w:val="26"/>
    </w:rPr>
  </w:style>
  <w:style w:type="paragraph" w:customStyle="1" w:styleId="03bsubkopnumcursief">
    <w:name w:val="03b subkop num. cursief"/>
    <w:basedOn w:val="Standaard"/>
    <w:next w:val="Standaard"/>
    <w:link w:val="03bsubkopnumcursiefChar"/>
    <w:qFormat/>
    <w:rsid w:val="00715D47"/>
    <w:pPr>
      <w:numPr>
        <w:numId w:val="6"/>
      </w:numPr>
      <w:spacing w:after="0" w:line="280" w:lineRule="atLeast"/>
    </w:pPr>
    <w:rPr>
      <w:rFonts w:eastAsia="Calibri" w:cs="Arial"/>
      <w:i/>
      <w:color w:val="00676C" w:themeColor="accent1"/>
      <w:sz w:val="26"/>
    </w:rPr>
  </w:style>
  <w:style w:type="paragraph" w:customStyle="1" w:styleId="06bopsomminggenummerd">
    <w:name w:val="06b opsomming genummerd"/>
    <w:basedOn w:val="Standaard"/>
    <w:next w:val="Standaard"/>
    <w:rsid w:val="00CD2061"/>
    <w:pPr>
      <w:numPr>
        <w:numId w:val="7"/>
      </w:numPr>
      <w:spacing w:after="0" w:line="280" w:lineRule="atLeast"/>
    </w:pPr>
    <w:rPr>
      <w:rFonts w:eastAsia="Calibri" w:cs="Arial"/>
    </w:rPr>
  </w:style>
  <w:style w:type="paragraph" w:customStyle="1" w:styleId="06copsommingalfabetisch">
    <w:name w:val="06c opsomming alfabetisch"/>
    <w:basedOn w:val="Standaard"/>
    <w:rsid w:val="00E431E2"/>
    <w:pPr>
      <w:numPr>
        <w:numId w:val="8"/>
      </w:numPr>
      <w:spacing w:after="0" w:line="280" w:lineRule="atLeast"/>
    </w:pPr>
    <w:rPr>
      <w:rFonts w:eastAsia="Calibri" w:cs="Arial"/>
    </w:rPr>
  </w:style>
  <w:style w:type="character" w:customStyle="1" w:styleId="07minisubtekst">
    <w:name w:val="07 minisubtekst"/>
    <w:basedOn w:val="Standaardalinea-lettertype"/>
    <w:qFormat/>
    <w:rsid w:val="00015051"/>
    <w:rPr>
      <w:rFonts w:asciiTheme="minorHAnsi" w:eastAsia="Calibri" w:hAnsiTheme="minorHAnsi" w:cs="Arial"/>
      <w:sz w:val="16"/>
      <w:szCs w:val="22"/>
      <w:lang w:val="nl-NL" w:eastAsia="en-US" w:bidi="ar-SA"/>
    </w:rPr>
  </w:style>
  <w:style w:type="character" w:customStyle="1" w:styleId="03bsubkopnumcursiefChar">
    <w:name w:val="03b subkop num. cursief Char"/>
    <w:basedOn w:val="Standaardalinea-lettertype"/>
    <w:link w:val="03bsubkopnumcursief"/>
    <w:rsid w:val="00E51D78"/>
    <w:rPr>
      <w:rFonts w:eastAsia="Calibri" w:cs="Arial"/>
      <w:i/>
      <w:color w:val="00676C" w:themeColor="accent1"/>
      <w:sz w:val="26"/>
    </w:rPr>
  </w:style>
  <w:style w:type="character" w:customStyle="1" w:styleId="02bsubkopboldnummeriekChar">
    <w:name w:val="02b subkop bold nummeriek Char"/>
    <w:basedOn w:val="Standaardalinea-lettertype"/>
    <w:link w:val="02bsubkopboldnummeriek"/>
    <w:rsid w:val="00262498"/>
    <w:rPr>
      <w:rFonts w:eastAsia="Calibri" w:cs="Arial"/>
      <w:b/>
      <w:color w:val="00676C" w:themeColor="accent1"/>
      <w:sz w:val="26"/>
    </w:rPr>
  </w:style>
  <w:style w:type="paragraph" w:customStyle="1" w:styleId="106ZntDK-pagina">
    <w:name w:val="1 06 ZntDK - pagina"/>
    <w:basedOn w:val="06bopsomminggenummerd"/>
    <w:rsid w:val="00750D0B"/>
    <w:rPr>
      <w:sz w:val="32"/>
      <w:szCs w:val="32"/>
    </w:rPr>
  </w:style>
  <w:style w:type="table" w:styleId="Tabelraster">
    <w:name w:val="Table Grid"/>
    <w:basedOn w:val="Standaardtabel"/>
    <w:uiPriority w:val="39"/>
    <w:rsid w:val="00144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ZntDK-voorleeszin">
    <w:name w:val="06 ZntDK - voorleeszin"/>
    <w:basedOn w:val="05standaardzonderafstand"/>
    <w:next w:val="05standaardzonderafstand"/>
    <w:rsid w:val="00750D0B"/>
    <w:rPr>
      <w:sz w:val="32"/>
    </w:rPr>
  </w:style>
  <w:style w:type="paragraph" w:customStyle="1" w:styleId="06ZntDK-prikkelenactie">
    <w:name w:val="06 ZntDK - prikkel en actie"/>
    <w:basedOn w:val="05cstandaardcursiefzonderafstand"/>
    <w:next w:val="05cstandaardcursiefzonderafstand"/>
    <w:rsid w:val="00E830C7"/>
    <w:rPr>
      <w:color w:val="E50015"/>
      <w:sz w:val="32"/>
    </w:rPr>
  </w:style>
  <w:style w:type="character" w:styleId="Onopgelostemelding">
    <w:name w:val="Unresolved Mention"/>
    <w:basedOn w:val="Standaardalinea-lettertype"/>
    <w:uiPriority w:val="99"/>
    <w:semiHidden/>
    <w:unhideWhenUsed/>
    <w:rsid w:val="000150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hyperlink" Target="http://www.zintuigenverhalen.n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hyperlink" Target="mailto:zintuigenverhalen@kentalis.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P:\LH\MPLH-0001_Leerhuis\01%20Algemeen\Huisstijl\Huisstijl%20Deelkracht\2%20Office%20formats\Word%20template%20Deelkrachtcursussen%20V0.1.dotx" TargetMode="External"/></Relationships>
</file>

<file path=word/theme/theme1.xml><?xml version="1.0" encoding="utf-8"?>
<a:theme xmlns:a="http://schemas.openxmlformats.org/drawingml/2006/main" name="Deelkracht">
  <a:themeElements>
    <a:clrScheme name="Deelkracht">
      <a:dk1>
        <a:sysClr val="windowText" lastClr="000000"/>
      </a:dk1>
      <a:lt1>
        <a:sysClr val="window" lastClr="FFFFFF"/>
      </a:lt1>
      <a:dk2>
        <a:srgbClr val="44546A"/>
      </a:dk2>
      <a:lt2>
        <a:srgbClr val="E7E6E6"/>
      </a:lt2>
      <a:accent1>
        <a:srgbClr val="00676C"/>
      </a:accent1>
      <a:accent2>
        <a:srgbClr val="009993"/>
      </a:accent2>
      <a:accent3>
        <a:srgbClr val="92C362"/>
      </a:accent3>
      <a:accent4>
        <a:srgbClr val="7E509B"/>
      </a:accent4>
      <a:accent5>
        <a:srgbClr val="B44175"/>
      </a:accent5>
      <a:accent6>
        <a:srgbClr val="D24E46"/>
      </a:accent6>
      <a:hlink>
        <a:srgbClr val="0563C1"/>
      </a:hlink>
      <a:folHlink>
        <a:srgbClr val="954F72"/>
      </a:folHlink>
    </a:clrScheme>
    <a:fontScheme name="Deelkrach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1F405-B806-463E-9DA6-6FF094C01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Deelkrachtcursussen V0.1</Template>
  <TotalTime>7</TotalTime>
  <Pages>15</Pages>
  <Words>908</Words>
  <Characters>5180</Characters>
  <Application>Microsoft Office Word</Application>
  <DocSecurity>0</DocSecurity>
  <Lines>43</Lines>
  <Paragraphs>12</Paragraphs>
  <ScaleCrop>false</ScaleCrop>
  <HeadingPairs>
    <vt:vector size="6" baseType="variant">
      <vt:variant>
        <vt:lpstr>Titel</vt:lpstr>
      </vt:variant>
      <vt:variant>
        <vt:i4>1</vt:i4>
      </vt:variant>
      <vt:variant>
        <vt:lpstr>Koppen</vt:lpstr>
      </vt:variant>
      <vt:variant>
        <vt:i4>1</vt:i4>
      </vt:variant>
      <vt:variant>
        <vt:lpstr>Title</vt:lpstr>
      </vt:variant>
      <vt:variant>
        <vt:i4>1</vt:i4>
      </vt:variant>
    </vt:vector>
  </HeadingPairs>
  <TitlesOfParts>
    <vt:vector size="3" baseType="lpstr">
      <vt:lpstr>Titel regel 1</vt:lpstr>
      <vt:lpstr>Instructie voor de Voorlezer</vt:lpstr>
      <vt:lpstr>Visie op</vt:lpstr>
    </vt:vector>
  </TitlesOfParts>
  <Company/>
  <LinksUpToDate>false</LinksUpToDate>
  <CharactersWithSpaces>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regel 1</dc:title>
  <dc:subject>Titel regel 2</dc:subject>
  <dc:creator>Metselaar ev Jonkers, Daphne</dc:creator>
  <cp:keywords/>
  <dc:description/>
  <cp:lastModifiedBy>Gerkema-Nijhof, Rita</cp:lastModifiedBy>
  <cp:revision>5</cp:revision>
  <dcterms:created xsi:type="dcterms:W3CDTF">2026-01-22T22:05:00Z</dcterms:created>
  <dcterms:modified xsi:type="dcterms:W3CDTF">2026-01-28T20:02:00Z</dcterms:modified>
</cp:coreProperties>
</file>